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720EF" w14:textId="77777777" w:rsidR="00775463" w:rsidRPr="00EE2BDE" w:rsidRDefault="00775463">
      <w:pPr>
        <w:rPr>
          <w:b/>
        </w:rPr>
      </w:pPr>
      <w:r>
        <w:rPr>
          <w:b/>
          <w:sz w:val="18"/>
        </w:rPr>
        <w:t xml:space="preserve">State of </w:t>
      </w:r>
      <w:smartTag w:uri="urn:schemas-microsoft-com:office:smarttags" w:element="State">
        <w:smartTag w:uri="urn:schemas-microsoft-com:office:smarttags" w:element="place">
          <w:r>
            <w:rPr>
              <w:b/>
              <w:sz w:val="18"/>
            </w:rPr>
            <w:t>California</w:t>
          </w:r>
        </w:smartTag>
      </w:smartTag>
      <w:r>
        <w:rPr>
          <w:b/>
          <w:sz w:val="18"/>
        </w:rPr>
        <w:t xml:space="preserve">                                                                                                                              </w:t>
      </w:r>
      <w:proofErr w:type="gramStart"/>
      <w:r w:rsidRPr="00EE2BDE">
        <w:rPr>
          <w:b/>
          <w:sz w:val="22"/>
        </w:rPr>
        <w:t>The</w:t>
      </w:r>
      <w:proofErr w:type="gramEnd"/>
      <w:r w:rsidRPr="00EE2BDE">
        <w:rPr>
          <w:b/>
          <w:sz w:val="22"/>
        </w:rPr>
        <w:t xml:space="preserve"> Resources Agency</w:t>
      </w:r>
    </w:p>
    <w:p w14:paraId="1F57541B" w14:textId="77777777" w:rsidR="00775463" w:rsidRPr="00EE2BDE" w:rsidRDefault="00775463"/>
    <w:p w14:paraId="74425D35" w14:textId="77777777" w:rsidR="00775463" w:rsidRPr="00EE2BDE" w:rsidRDefault="00775463">
      <w:pPr>
        <w:rPr>
          <w:spacing w:val="100"/>
          <w:sz w:val="36"/>
        </w:rPr>
      </w:pPr>
      <w:r w:rsidRPr="00EE2BDE">
        <w:rPr>
          <w:b/>
          <w:spacing w:val="100"/>
          <w:sz w:val="36"/>
        </w:rPr>
        <w:t>Memorandum</w:t>
      </w:r>
    </w:p>
    <w:p w14:paraId="30FEAC72" w14:textId="77777777" w:rsidR="00775463" w:rsidRPr="00EE2BDE" w:rsidRDefault="00775463">
      <w:pPr>
        <w:rPr>
          <w:spacing w:val="120"/>
        </w:rPr>
      </w:pPr>
    </w:p>
    <w:p w14:paraId="352A645C" w14:textId="77777777" w:rsidR="00775463" w:rsidRPr="00EE2BDE" w:rsidRDefault="00775463">
      <w:pPr>
        <w:rPr>
          <w:spacing w:val="120"/>
        </w:rPr>
      </w:pPr>
    </w:p>
    <w:tbl>
      <w:tblPr>
        <w:tblW w:w="0" w:type="auto"/>
        <w:tblLayout w:type="fixed"/>
        <w:tblCellMar>
          <w:left w:w="0" w:type="dxa"/>
          <w:right w:w="0" w:type="dxa"/>
        </w:tblCellMar>
        <w:tblLook w:val="0000" w:firstRow="0" w:lastRow="0" w:firstColumn="0" w:lastColumn="0" w:noHBand="0" w:noVBand="0"/>
      </w:tblPr>
      <w:tblGrid>
        <w:gridCol w:w="1260"/>
        <w:gridCol w:w="5689"/>
        <w:gridCol w:w="3851"/>
      </w:tblGrid>
      <w:tr w:rsidR="00775463" w:rsidRPr="00EE2BDE" w14:paraId="43BE4915" w14:textId="77777777">
        <w:trPr>
          <w:cantSplit/>
          <w:trHeight w:hRule="exact" w:val="2000"/>
        </w:trPr>
        <w:tc>
          <w:tcPr>
            <w:tcW w:w="1260" w:type="dxa"/>
          </w:tcPr>
          <w:p w14:paraId="3658FA2F" w14:textId="77777777" w:rsidR="00775463" w:rsidRPr="00EE2BDE" w:rsidRDefault="00775463">
            <w:r w:rsidRPr="00EE2BDE">
              <w:rPr>
                <w:b/>
              </w:rPr>
              <w:t>To:</w:t>
            </w:r>
          </w:p>
          <w:p w14:paraId="0E82B1F9" w14:textId="77777777" w:rsidR="00775463" w:rsidRPr="00EE2BDE" w:rsidRDefault="00775463">
            <w:r w:rsidRPr="00EE2BDE">
              <w:t xml:space="preserve">                                                                                                                            </w:t>
            </w:r>
          </w:p>
          <w:p w14:paraId="46F24937" w14:textId="77777777" w:rsidR="00775463" w:rsidRPr="00EE2BDE" w:rsidRDefault="00775463">
            <w:r w:rsidRPr="00EE2BDE">
              <w:t xml:space="preserve">                                                                                                                            </w:t>
            </w:r>
          </w:p>
          <w:p w14:paraId="57EF9FD1" w14:textId="77777777" w:rsidR="00775463" w:rsidRPr="00EE2BDE" w:rsidRDefault="00775463">
            <w:r w:rsidRPr="00EE2BDE">
              <w:t xml:space="preserve">                                                                                                                             </w:t>
            </w:r>
          </w:p>
          <w:p w14:paraId="1ED2F0CA" w14:textId="77777777" w:rsidR="00775463" w:rsidRPr="00EE2BDE" w:rsidRDefault="00775463">
            <w:r w:rsidRPr="00EE2BDE">
              <w:t xml:space="preserve">                                                                                                                            </w:t>
            </w:r>
          </w:p>
          <w:p w14:paraId="1D6C4363" w14:textId="77777777" w:rsidR="00775463" w:rsidRPr="00EE2BDE" w:rsidRDefault="00775463">
            <w:r w:rsidRPr="00EE2BDE">
              <w:t xml:space="preserve">                                                                                                                            </w:t>
            </w:r>
          </w:p>
          <w:p w14:paraId="5D61E3D0" w14:textId="77777777" w:rsidR="00775463" w:rsidRPr="00EE2BDE" w:rsidRDefault="00775463">
            <w:r w:rsidRPr="00EE2BDE">
              <w:t xml:space="preserve">                                                                                                                            </w:t>
            </w:r>
          </w:p>
          <w:p w14:paraId="0F6D7AE8" w14:textId="77777777" w:rsidR="00775463" w:rsidRPr="00EE2BDE" w:rsidRDefault="00775463">
            <w:r w:rsidRPr="00EE2BDE">
              <w:t xml:space="preserve">                                                                                                                                                                                                                                                     </w:t>
            </w:r>
          </w:p>
          <w:p w14:paraId="7610CFAC" w14:textId="77777777" w:rsidR="00775463" w:rsidRPr="00EE2BDE" w:rsidRDefault="00775463"/>
          <w:p w14:paraId="7DFBFEEE" w14:textId="77777777" w:rsidR="00775463" w:rsidRPr="00EE2BDE" w:rsidRDefault="00775463"/>
          <w:p w14:paraId="476FDDA2" w14:textId="77777777" w:rsidR="00775463" w:rsidRPr="00EE2BDE" w:rsidRDefault="00775463"/>
          <w:p w14:paraId="29965C5B" w14:textId="77777777" w:rsidR="00775463" w:rsidRPr="00EE2BDE" w:rsidRDefault="00775463"/>
          <w:p w14:paraId="0861D3FF" w14:textId="77777777" w:rsidR="00775463" w:rsidRPr="00EE2BDE" w:rsidRDefault="00775463">
            <w:r w:rsidRPr="00EE2BDE">
              <w:t xml:space="preserve">                                                                                 </w:t>
            </w:r>
          </w:p>
        </w:tc>
        <w:tc>
          <w:tcPr>
            <w:tcW w:w="5689" w:type="dxa"/>
          </w:tcPr>
          <w:p w14:paraId="4682CFF7" w14:textId="30CD0F92" w:rsidR="00775463" w:rsidRPr="00EE2BDE" w:rsidRDefault="001F24FA">
            <w:bookmarkStart w:id="0" w:name="Recipient"/>
            <w:bookmarkEnd w:id="0"/>
            <w:r w:rsidRPr="00EE2BDE">
              <w:t>Edith Hannigan</w:t>
            </w:r>
          </w:p>
          <w:p w14:paraId="23710F86" w14:textId="77777777" w:rsidR="006E6378" w:rsidRPr="00EE2BDE" w:rsidRDefault="006E6378">
            <w:r w:rsidRPr="00EE2BDE">
              <w:t>Executive Officer</w:t>
            </w:r>
          </w:p>
          <w:p w14:paraId="436D4486" w14:textId="77777777" w:rsidR="00775463" w:rsidRPr="00EE2BDE" w:rsidRDefault="000C24CA">
            <w:r w:rsidRPr="00EE2BDE">
              <w:t>Board of Forestry and Fire Protection</w:t>
            </w:r>
          </w:p>
          <w:p w14:paraId="51EA8F09" w14:textId="77777777" w:rsidR="00775463" w:rsidRPr="00EE2BDE" w:rsidRDefault="00775463"/>
          <w:p w14:paraId="2E7E3B9D" w14:textId="77777777" w:rsidR="00775463" w:rsidRPr="00EE2BDE" w:rsidRDefault="00775463"/>
          <w:p w14:paraId="3BC1CCBA" w14:textId="77777777" w:rsidR="00775463" w:rsidRPr="00EE2BDE" w:rsidRDefault="00775463"/>
          <w:p w14:paraId="14D7DB7B" w14:textId="77777777" w:rsidR="00775463" w:rsidRPr="00EE2BDE" w:rsidRDefault="00775463">
            <w:r w:rsidRPr="00EE2BDE">
              <w:t xml:space="preserve"> </w:t>
            </w:r>
          </w:p>
        </w:tc>
        <w:tc>
          <w:tcPr>
            <w:tcW w:w="3851" w:type="dxa"/>
          </w:tcPr>
          <w:p w14:paraId="380BC457" w14:textId="0F1E6131" w:rsidR="008463AD" w:rsidRPr="00EE2BDE" w:rsidRDefault="008463AD" w:rsidP="008463AD">
            <w:pPr>
              <w:jc w:val="right"/>
            </w:pPr>
            <w:r w:rsidRPr="00EE2BDE">
              <w:rPr>
                <w:b/>
              </w:rPr>
              <w:t xml:space="preserve">Date:  </w:t>
            </w:r>
            <w:r w:rsidR="00EE2BDE">
              <w:t>August 25</w:t>
            </w:r>
            <w:r w:rsidR="00C86C0F" w:rsidRPr="00EE2BDE">
              <w:t>, 2022</w:t>
            </w:r>
          </w:p>
          <w:p w14:paraId="36782276" w14:textId="77777777" w:rsidR="008463AD" w:rsidRPr="00EE2BDE" w:rsidRDefault="008463AD" w:rsidP="008463AD">
            <w:pPr>
              <w:jc w:val="right"/>
            </w:pPr>
            <w:r w:rsidRPr="00EE2BDE">
              <w:t xml:space="preserve">           </w:t>
            </w:r>
          </w:p>
          <w:p w14:paraId="39CECF13" w14:textId="5524B963" w:rsidR="008463AD" w:rsidRPr="00EE2BDE" w:rsidRDefault="008463AD" w:rsidP="008463AD">
            <w:pPr>
              <w:jc w:val="right"/>
            </w:pPr>
          </w:p>
          <w:p w14:paraId="4DEAED4F" w14:textId="77777777" w:rsidR="008463AD" w:rsidRPr="00EE2BDE" w:rsidRDefault="008463AD" w:rsidP="008463AD">
            <w:pPr>
              <w:jc w:val="right"/>
            </w:pPr>
          </w:p>
          <w:p w14:paraId="489ECEA2" w14:textId="209979BE" w:rsidR="008463AD" w:rsidRPr="00EE2BDE" w:rsidRDefault="008463AD" w:rsidP="008463AD">
            <w:pPr>
              <w:jc w:val="right"/>
            </w:pPr>
            <w:r w:rsidRPr="00EE2BDE">
              <w:rPr>
                <w:b/>
              </w:rPr>
              <w:t>Telephone:</w:t>
            </w:r>
            <w:r w:rsidRPr="00EE2BDE">
              <w:t xml:space="preserve"> </w:t>
            </w:r>
            <w:bookmarkStart w:id="1" w:name="Phone"/>
            <w:bookmarkEnd w:id="1"/>
            <w:r w:rsidRPr="00EE2BDE">
              <w:t>(</w:t>
            </w:r>
            <w:r w:rsidR="00AB761E" w:rsidRPr="00EE2BDE">
              <w:t>916</w:t>
            </w:r>
            <w:r w:rsidRPr="00EE2BDE">
              <w:t>)</w:t>
            </w:r>
            <w:r w:rsidR="00AB761E" w:rsidRPr="00EE2BDE">
              <w:t xml:space="preserve"> 203-7455</w:t>
            </w:r>
            <w:r w:rsidRPr="00EE2BDE">
              <w:t xml:space="preserve"> </w:t>
            </w:r>
          </w:p>
          <w:p w14:paraId="0F69FC04" w14:textId="77777777" w:rsidR="008463AD" w:rsidRPr="00EE2BDE" w:rsidRDefault="008463AD" w:rsidP="008463AD">
            <w:pPr>
              <w:jc w:val="right"/>
            </w:pPr>
            <w:r w:rsidRPr="00EE2BDE">
              <w:t xml:space="preserve">                      </w:t>
            </w:r>
          </w:p>
          <w:p w14:paraId="6FF5CCCA" w14:textId="77777777" w:rsidR="00775463" w:rsidRPr="00EE2BDE" w:rsidRDefault="008463AD" w:rsidP="008463AD">
            <w:pPr>
              <w:jc w:val="right"/>
            </w:pPr>
            <w:r w:rsidRPr="00EE2BDE">
              <w:rPr>
                <w:b/>
              </w:rPr>
              <w:t xml:space="preserve">Website: </w:t>
            </w:r>
            <w:r w:rsidRPr="00EE2BDE">
              <w:t>www.fire.ca.gov</w:t>
            </w:r>
          </w:p>
        </w:tc>
      </w:tr>
    </w:tbl>
    <w:p w14:paraId="76069373" w14:textId="77777777" w:rsidR="00775463" w:rsidRPr="00EE2BDE" w:rsidRDefault="00775463">
      <w:pPr>
        <w:rPr>
          <w:b/>
        </w:rPr>
      </w:pPr>
    </w:p>
    <w:p w14:paraId="3B61BAE2" w14:textId="638CC5FA" w:rsidR="00AB761E" w:rsidRPr="00EE2BDE" w:rsidRDefault="00AB761E" w:rsidP="00AB761E">
      <w:pPr>
        <w:rPr>
          <w:b/>
        </w:rPr>
      </w:pPr>
      <w:r w:rsidRPr="00EE2BDE">
        <w:rPr>
          <w:b/>
        </w:rPr>
        <w:t xml:space="preserve">From:           Stewart McMorrow </w:t>
      </w:r>
    </w:p>
    <w:p w14:paraId="2F4B3257" w14:textId="32899FC4" w:rsidR="00AB761E" w:rsidRPr="00EE2BDE" w:rsidRDefault="00AB761E" w:rsidP="00AB761E">
      <w:pPr>
        <w:ind w:left="720" w:firstLine="720"/>
        <w:rPr>
          <w:b/>
        </w:rPr>
      </w:pPr>
      <w:r w:rsidRPr="00EE2BDE">
        <w:rPr>
          <w:b/>
        </w:rPr>
        <w:t>Forest and Fire Protection Administrator</w:t>
      </w:r>
    </w:p>
    <w:p w14:paraId="72D6FCF5" w14:textId="727BFC0B" w:rsidR="00AB761E" w:rsidRPr="00EE2BDE" w:rsidRDefault="00AB761E" w:rsidP="00AB761E">
      <w:pPr>
        <w:ind w:left="720" w:firstLine="720"/>
        <w:rPr>
          <w:b/>
        </w:rPr>
      </w:pPr>
      <w:r w:rsidRPr="00EE2BDE">
        <w:rPr>
          <w:b/>
        </w:rPr>
        <w:t>Wildfire Resilience</w:t>
      </w:r>
    </w:p>
    <w:p w14:paraId="2F3F5F83" w14:textId="77777777" w:rsidR="00AB761E" w:rsidRPr="00EE2BDE" w:rsidRDefault="00AB761E" w:rsidP="00AB761E">
      <w:pPr>
        <w:ind w:left="720" w:firstLine="720"/>
        <w:rPr>
          <w:b/>
        </w:rPr>
      </w:pPr>
      <w:r w:rsidRPr="00EE2BDE">
        <w:rPr>
          <w:b/>
        </w:rPr>
        <w:t>Department of Forestry and Fire Protection</w:t>
      </w:r>
    </w:p>
    <w:p w14:paraId="1981393F" w14:textId="77777777" w:rsidR="00AB761E" w:rsidRPr="00EE2BDE" w:rsidRDefault="00AB761E" w:rsidP="00AB761E">
      <w:pPr>
        <w:ind w:left="720" w:firstLine="720"/>
        <w:rPr>
          <w:b/>
        </w:rPr>
      </w:pPr>
    </w:p>
    <w:p w14:paraId="7553A766" w14:textId="588D6C6B" w:rsidR="002D2F86" w:rsidRPr="00EE2BDE" w:rsidRDefault="00775463" w:rsidP="00AB761E">
      <w:pPr>
        <w:ind w:firstLine="720"/>
        <w:rPr>
          <w:b/>
        </w:rPr>
      </w:pPr>
      <w:r w:rsidRPr="00EE2BDE">
        <w:rPr>
          <w:b/>
        </w:rPr>
        <w:t xml:space="preserve">        </w:t>
      </w:r>
      <w:r w:rsidR="003A3431" w:rsidRPr="00EE2BDE">
        <w:rPr>
          <w:b/>
        </w:rPr>
        <w:t xml:space="preserve">  </w:t>
      </w:r>
      <w:r w:rsidR="00AB761E" w:rsidRPr="00EE2BDE">
        <w:rPr>
          <w:b/>
        </w:rPr>
        <w:t xml:space="preserve">John </w:t>
      </w:r>
      <w:proofErr w:type="spellStart"/>
      <w:r w:rsidR="00AB761E" w:rsidRPr="00EE2BDE">
        <w:rPr>
          <w:b/>
        </w:rPr>
        <w:t>Ramaley</w:t>
      </w:r>
      <w:proofErr w:type="spellEnd"/>
      <w:r w:rsidR="002D2F86" w:rsidRPr="00EE2BDE">
        <w:rPr>
          <w:b/>
        </w:rPr>
        <w:t xml:space="preserve"> </w:t>
      </w:r>
    </w:p>
    <w:p w14:paraId="2549E161" w14:textId="3FBA8B3A" w:rsidR="002D2F86" w:rsidRPr="00EE2BDE" w:rsidRDefault="002D2F86" w:rsidP="002D2F86">
      <w:pPr>
        <w:ind w:left="720" w:firstLine="720"/>
        <w:rPr>
          <w:b/>
        </w:rPr>
      </w:pPr>
      <w:r w:rsidRPr="00EE2BDE">
        <w:rPr>
          <w:b/>
        </w:rPr>
        <w:t>Forest</w:t>
      </w:r>
      <w:r w:rsidR="00AB761E" w:rsidRPr="00EE2BDE">
        <w:rPr>
          <w:b/>
        </w:rPr>
        <w:t>ry Assistance Program Manager</w:t>
      </w:r>
    </w:p>
    <w:p w14:paraId="1E57FA51" w14:textId="77777777" w:rsidR="002D2F86" w:rsidRPr="00EE2BDE" w:rsidRDefault="002D2F86" w:rsidP="002D2F86">
      <w:pPr>
        <w:ind w:left="720" w:firstLine="720"/>
        <w:rPr>
          <w:b/>
        </w:rPr>
      </w:pPr>
      <w:r w:rsidRPr="00EE2BDE">
        <w:rPr>
          <w:b/>
        </w:rPr>
        <w:t>Department of Forestry and Fire Protection</w:t>
      </w:r>
    </w:p>
    <w:p w14:paraId="293395CC" w14:textId="77777777" w:rsidR="00775463" w:rsidRPr="00EE2BDE" w:rsidRDefault="00775463">
      <w:pPr>
        <w:rPr>
          <w:b/>
        </w:rPr>
      </w:pPr>
    </w:p>
    <w:tbl>
      <w:tblPr>
        <w:tblW w:w="0" w:type="auto"/>
        <w:tblLayout w:type="fixed"/>
        <w:tblCellMar>
          <w:left w:w="0" w:type="dxa"/>
          <w:right w:w="0" w:type="dxa"/>
        </w:tblCellMar>
        <w:tblLook w:val="0000" w:firstRow="0" w:lastRow="0" w:firstColumn="0" w:lastColumn="0" w:noHBand="0" w:noVBand="0"/>
      </w:tblPr>
      <w:tblGrid>
        <w:gridCol w:w="1260"/>
        <w:gridCol w:w="8820"/>
      </w:tblGrid>
      <w:tr w:rsidR="00775463" w:rsidRPr="00EE2BDE" w14:paraId="003489CE" w14:textId="77777777">
        <w:tc>
          <w:tcPr>
            <w:tcW w:w="1260" w:type="dxa"/>
          </w:tcPr>
          <w:p w14:paraId="3B06890E" w14:textId="77777777" w:rsidR="00775463" w:rsidRPr="00EE2BDE" w:rsidRDefault="00775463">
            <w:pPr>
              <w:rPr>
                <w:b/>
              </w:rPr>
            </w:pPr>
            <w:r w:rsidRPr="00EE2BDE">
              <w:rPr>
                <w:b/>
              </w:rPr>
              <w:t xml:space="preserve">Subject:    </w:t>
            </w:r>
          </w:p>
        </w:tc>
        <w:tc>
          <w:tcPr>
            <w:tcW w:w="8820" w:type="dxa"/>
          </w:tcPr>
          <w:p w14:paraId="5E5E191B" w14:textId="7D0815E5" w:rsidR="00D92F34" w:rsidRPr="00EE2BDE" w:rsidRDefault="00D92F34" w:rsidP="00387865">
            <w:bookmarkStart w:id="2" w:name="Subject"/>
            <w:bookmarkEnd w:id="2"/>
            <w:r w:rsidRPr="00EE2BDE">
              <w:t xml:space="preserve">Proposed changes to CFIP </w:t>
            </w:r>
            <w:r w:rsidR="00B31824" w:rsidRPr="00EE2BDE">
              <w:t xml:space="preserve">Practice </w:t>
            </w:r>
            <w:r w:rsidRPr="00EE2BDE">
              <w:t xml:space="preserve">Cap Rates </w:t>
            </w:r>
            <w:r w:rsidR="00780B01" w:rsidRPr="00EE2BDE">
              <w:t>based on public surveys and CFIP invoice review</w:t>
            </w:r>
          </w:p>
          <w:p w14:paraId="06081C5B" w14:textId="3C5ED753" w:rsidR="00D92F34" w:rsidRPr="00EE2BDE" w:rsidRDefault="00D92F34" w:rsidP="00AB761E"/>
        </w:tc>
      </w:tr>
      <w:tr w:rsidR="00D92F34" w:rsidRPr="00EE2BDE" w14:paraId="65D72239" w14:textId="77777777">
        <w:tc>
          <w:tcPr>
            <w:tcW w:w="1260" w:type="dxa"/>
          </w:tcPr>
          <w:p w14:paraId="2C2594D3" w14:textId="77777777" w:rsidR="00D92F34" w:rsidRPr="00EE2BDE" w:rsidRDefault="00D92F34">
            <w:pPr>
              <w:rPr>
                <w:b/>
              </w:rPr>
            </w:pPr>
          </w:p>
        </w:tc>
        <w:tc>
          <w:tcPr>
            <w:tcW w:w="8820" w:type="dxa"/>
          </w:tcPr>
          <w:p w14:paraId="38CB2F02" w14:textId="5DD65A69" w:rsidR="00D92F34" w:rsidRPr="00EE2BDE" w:rsidRDefault="00D92F34" w:rsidP="00AB761E"/>
        </w:tc>
      </w:tr>
    </w:tbl>
    <w:p w14:paraId="7A9766E5" w14:textId="58C08276" w:rsidR="00D92F34" w:rsidRPr="00EE2BDE" w:rsidRDefault="00D92F34" w:rsidP="00D92F34">
      <w:pPr>
        <w:tabs>
          <w:tab w:val="left" w:pos="1578"/>
        </w:tabs>
        <w:sectPr w:rsidR="00D92F34" w:rsidRPr="00EE2BDE">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720" w:right="720" w:bottom="720" w:left="720" w:header="720" w:footer="720" w:gutter="0"/>
          <w:cols w:space="720"/>
        </w:sectPr>
      </w:pPr>
    </w:p>
    <w:p w14:paraId="1D534ED7" w14:textId="77777777" w:rsidR="00775463" w:rsidRPr="00EE2BDE" w:rsidRDefault="00775463">
      <w:pPr>
        <w:sectPr w:rsidR="00775463" w:rsidRPr="00EE2BDE">
          <w:type w:val="continuous"/>
          <w:pgSz w:w="12240" w:h="15840" w:code="1"/>
          <w:pgMar w:top="720" w:right="1440" w:bottom="720" w:left="1440" w:header="720" w:footer="720" w:gutter="0"/>
          <w:cols w:space="720"/>
        </w:sectPr>
      </w:pPr>
    </w:p>
    <w:p w14:paraId="5E718182" w14:textId="4B8D6087" w:rsidR="00C03174" w:rsidRPr="00EE2BDE" w:rsidRDefault="00F90C83">
      <w:r w:rsidRPr="00EE2BDE">
        <w:t xml:space="preserve">The California Forest Improvement Act of 1978 (PRC </w:t>
      </w:r>
      <w:r w:rsidRPr="00EE2BDE">
        <w:rPr>
          <w:rFonts w:cs="Arial"/>
          <w:color w:val="212121"/>
          <w:shd w:val="clear" w:color="auto" w:fill="FFFFFF"/>
        </w:rPr>
        <w:t xml:space="preserve">4790-4799.05) was created to provide cost-share incentives for California small non-industrial </w:t>
      </w:r>
      <w:r w:rsidR="00B210DC" w:rsidRPr="00EE2BDE">
        <w:rPr>
          <w:rFonts w:cs="Arial"/>
          <w:color w:val="212121"/>
          <w:shd w:val="clear" w:color="auto" w:fill="FFFFFF"/>
        </w:rPr>
        <w:t xml:space="preserve">forest </w:t>
      </w:r>
      <w:r w:rsidRPr="00EE2BDE">
        <w:rPr>
          <w:rFonts w:cs="Arial"/>
          <w:color w:val="212121"/>
          <w:shd w:val="clear" w:color="auto" w:fill="FFFFFF"/>
        </w:rPr>
        <w:t xml:space="preserve">landowners </w:t>
      </w:r>
      <w:r w:rsidRPr="00EE2BDE">
        <w:t xml:space="preserve">to invest in their property for the </w:t>
      </w:r>
      <w:r w:rsidR="00B210DC" w:rsidRPr="00EE2BDE">
        <w:t xml:space="preserve">restoration, improvement and </w:t>
      </w:r>
      <w:r w:rsidRPr="00EE2BDE">
        <w:t>maintenance</w:t>
      </w:r>
      <w:r w:rsidR="00B210DC" w:rsidRPr="00EE2BDE">
        <w:t xml:space="preserve"> </w:t>
      </w:r>
      <w:r w:rsidRPr="00EE2BDE">
        <w:t xml:space="preserve">of </w:t>
      </w:r>
      <w:r w:rsidR="00B210DC" w:rsidRPr="00EE2BDE">
        <w:t xml:space="preserve">forestland. The Act also had further objectives, to promote a healthy forest products industry, and to provide additional benefits </w:t>
      </w:r>
      <w:r w:rsidR="00B210DC" w:rsidRPr="00EE2BDE">
        <w:rPr>
          <w:rStyle w:val="added-material"/>
          <w:rFonts w:ascii="Roboto" w:hAnsi="Roboto"/>
          <w:shd w:val="clear" w:color="auto" w:fill="FFFFFF"/>
        </w:rPr>
        <w:t>including</w:t>
      </w:r>
      <w:r w:rsidR="00B210DC" w:rsidRPr="00EE2BDE">
        <w:rPr>
          <w:rFonts w:ascii="Roboto" w:hAnsi="Roboto"/>
          <w:shd w:val="clear" w:color="auto" w:fill="FFFFFF"/>
        </w:rPr>
        <w:t> employment opportunities in both rural and urban areas, renewable energy, protection and enhancement of air, water</w:t>
      </w:r>
      <w:r w:rsidR="00B210DC" w:rsidRPr="00EE2BDE">
        <w:rPr>
          <w:rStyle w:val="added-material"/>
          <w:rFonts w:ascii="Roboto" w:hAnsi="Roboto"/>
          <w:shd w:val="clear" w:color="auto" w:fill="FFFFFF"/>
        </w:rPr>
        <w:t>,</w:t>
      </w:r>
      <w:r w:rsidR="00B210DC" w:rsidRPr="00EE2BDE">
        <w:rPr>
          <w:rFonts w:ascii="Roboto" w:hAnsi="Roboto"/>
          <w:shd w:val="clear" w:color="auto" w:fill="FFFFFF"/>
        </w:rPr>
        <w:t> and soil resources, fish and wildlife habitat, and opportunities for aesthetic and recreational enjoyment.</w:t>
      </w:r>
    </w:p>
    <w:p w14:paraId="43822EC5" w14:textId="77777777" w:rsidR="00775463" w:rsidRPr="00EE2BDE" w:rsidRDefault="006E6378">
      <w:r w:rsidRPr="00EE2BDE">
        <w:t xml:space="preserve"> </w:t>
      </w:r>
    </w:p>
    <w:p w14:paraId="74490D89" w14:textId="5D9CD315" w:rsidR="006E6378" w:rsidRPr="00EE2BDE" w:rsidRDefault="00CC4507">
      <w:r w:rsidRPr="00EE2BDE">
        <w:t>CAL FIRE’s California Forest Improvement Program (CFIP) has been in operation for over 40 years, providing forest landowner technical assistance, landowner education, and cost-share opportunities for forest health improvement on non-industrial forestland</w:t>
      </w:r>
      <w:r w:rsidR="00D92F34" w:rsidRPr="00EE2BDE">
        <w:t xml:space="preserve"> </w:t>
      </w:r>
      <w:r w:rsidRPr="00EE2BDE">
        <w:t>owners</w:t>
      </w:r>
      <w:r w:rsidR="00D92F34" w:rsidRPr="00EE2BDE">
        <w:t>hips</w:t>
      </w:r>
      <w:r w:rsidRPr="00EE2BDE">
        <w:t>. In the past 4 decades, funding has been sporadic, and for decades was tied to the Forest Resource Improve Fund (FRIF)</w:t>
      </w:r>
      <w:r w:rsidR="007E542A" w:rsidRPr="00EE2BDE">
        <w:t xml:space="preserve">, which was tied to state forest timber sales. </w:t>
      </w:r>
      <w:r w:rsidR="000C3217" w:rsidRPr="00EE2BDE">
        <w:t xml:space="preserve">FRIF funding is no longer utilized for CFIP contracts, and CFIP is funded through legislative budgetary actions. </w:t>
      </w:r>
      <w:r w:rsidR="007E542A" w:rsidRPr="00EE2BDE">
        <w:t xml:space="preserve">The 2021 Early Action funding, and </w:t>
      </w:r>
      <w:r w:rsidR="00D92F34" w:rsidRPr="00EE2BDE">
        <w:t xml:space="preserve">additional </w:t>
      </w:r>
      <w:r w:rsidR="007E542A" w:rsidRPr="00EE2BDE">
        <w:t xml:space="preserve">funding </w:t>
      </w:r>
      <w:r w:rsidR="00D92F34" w:rsidRPr="00EE2BDE">
        <w:t>f</w:t>
      </w:r>
      <w:r w:rsidR="00782DF8" w:rsidRPr="00EE2BDE">
        <w:t>or</w:t>
      </w:r>
      <w:r w:rsidR="007E542A" w:rsidRPr="00EE2BDE">
        <w:t xml:space="preserve"> the Wildfire Resilience program in the 2021-2022 budget</w:t>
      </w:r>
      <w:r w:rsidR="00CE244A" w:rsidRPr="00EE2BDE">
        <w:t xml:space="preserve"> provided the largest pulse of funding for CFIP in the program</w:t>
      </w:r>
      <w:r w:rsidR="00187F78" w:rsidRPr="00EE2BDE">
        <w:t>’</w:t>
      </w:r>
      <w:r w:rsidR="00CE244A" w:rsidRPr="00EE2BDE">
        <w:t>s history. With the release of Governor Newsom’s California Blueprint</w:t>
      </w:r>
      <w:r w:rsidR="00916FD2" w:rsidRPr="00EE2BDE">
        <w:t xml:space="preserve"> for 2022-2023</w:t>
      </w:r>
      <w:r w:rsidR="00CE244A" w:rsidRPr="00EE2BDE">
        <w:t xml:space="preserve">, additional </w:t>
      </w:r>
      <w:r w:rsidR="00916FD2" w:rsidRPr="00EE2BDE">
        <w:t xml:space="preserve">increased </w:t>
      </w:r>
      <w:r w:rsidR="00CE244A" w:rsidRPr="00EE2BDE">
        <w:t>funding to CFIP is expected to continue for forest health improvement projects</w:t>
      </w:r>
      <w:r w:rsidR="00916FD2" w:rsidRPr="00EE2BDE">
        <w:t>.</w:t>
      </w:r>
    </w:p>
    <w:p w14:paraId="138C4BF4" w14:textId="77777777" w:rsidR="00782DF8" w:rsidRPr="00EE2BDE" w:rsidRDefault="00782DF8">
      <w:pPr>
        <w:rPr>
          <w:b/>
          <w:bCs/>
          <w:u w:val="single"/>
        </w:rPr>
      </w:pPr>
    </w:p>
    <w:p w14:paraId="366B046A" w14:textId="5E76C451" w:rsidR="000B7EBF" w:rsidRPr="00EE2BDE" w:rsidRDefault="00780B01" w:rsidP="000B7EBF">
      <w:pPr>
        <w:rPr>
          <w:rFonts w:cs="Arial"/>
          <w:b/>
          <w:bCs/>
          <w:u w:val="single"/>
        </w:rPr>
      </w:pPr>
      <w:r w:rsidRPr="00EE2BDE">
        <w:rPr>
          <w:rFonts w:cs="Arial"/>
          <w:b/>
          <w:bCs/>
          <w:u w:val="single"/>
        </w:rPr>
        <w:t xml:space="preserve">Proposed </w:t>
      </w:r>
      <w:r w:rsidR="000B7EBF" w:rsidRPr="00EE2BDE">
        <w:rPr>
          <w:rFonts w:cs="Arial"/>
          <w:b/>
          <w:bCs/>
          <w:u w:val="single"/>
        </w:rPr>
        <w:t xml:space="preserve">CFIP </w:t>
      </w:r>
      <w:r w:rsidR="00B31824" w:rsidRPr="00EE2BDE">
        <w:rPr>
          <w:rFonts w:cs="Arial"/>
          <w:b/>
          <w:bCs/>
          <w:u w:val="single"/>
        </w:rPr>
        <w:t xml:space="preserve">Practice </w:t>
      </w:r>
      <w:r w:rsidR="000B7EBF" w:rsidRPr="00EE2BDE">
        <w:rPr>
          <w:rFonts w:cs="Arial"/>
          <w:b/>
          <w:bCs/>
          <w:u w:val="single"/>
        </w:rPr>
        <w:t>Cap Rate Adjustment:</w:t>
      </w:r>
    </w:p>
    <w:p w14:paraId="42951D8A" w14:textId="77777777" w:rsidR="000B7EBF" w:rsidRPr="00EE2BDE" w:rsidRDefault="000B7EBF" w:rsidP="000B7EBF">
      <w:pPr>
        <w:rPr>
          <w:rFonts w:cs="Arial"/>
        </w:rPr>
      </w:pPr>
    </w:p>
    <w:p w14:paraId="4095E3C1" w14:textId="0B9701EF" w:rsidR="00281558" w:rsidRPr="00EE2BDE" w:rsidRDefault="00420D04" w:rsidP="00AE1610">
      <w:pPr>
        <w:tabs>
          <w:tab w:val="left" w:pos="-720"/>
          <w:tab w:val="left" w:pos="1320"/>
        </w:tabs>
        <w:suppressAutoHyphens/>
        <w:spacing w:line="240" w:lineRule="exact"/>
        <w:rPr>
          <w:spacing w:val="-3"/>
          <w:szCs w:val="24"/>
        </w:rPr>
      </w:pPr>
      <w:r w:rsidRPr="00EE2BDE">
        <w:rPr>
          <w:spacing w:val="-3"/>
          <w:szCs w:val="24"/>
        </w:rPr>
        <w:t>The Wildfire Resilience Program made an initial rate adjustment change on July 1, 2022</w:t>
      </w:r>
      <w:r w:rsidR="00281558" w:rsidRPr="00EE2BDE">
        <w:rPr>
          <w:spacing w:val="-3"/>
          <w:szCs w:val="24"/>
        </w:rPr>
        <w:t>,</w:t>
      </w:r>
      <w:r w:rsidRPr="00EE2BDE">
        <w:rPr>
          <w:spacing w:val="-3"/>
          <w:szCs w:val="24"/>
        </w:rPr>
        <w:t xml:space="preserve"> to allow for immediate relief from inflationary pressures, while allowing for additional time to delve deeper into the </w:t>
      </w:r>
      <w:r w:rsidR="00B31824" w:rsidRPr="00EE2BDE">
        <w:rPr>
          <w:spacing w:val="-3"/>
          <w:szCs w:val="24"/>
        </w:rPr>
        <w:t xml:space="preserve">practice </w:t>
      </w:r>
      <w:r w:rsidRPr="00EE2BDE">
        <w:rPr>
          <w:spacing w:val="-3"/>
          <w:szCs w:val="24"/>
        </w:rPr>
        <w:t xml:space="preserve">cap rates.  The initial rate adjustment </w:t>
      </w:r>
      <w:r w:rsidR="00281558" w:rsidRPr="00EE2BDE">
        <w:rPr>
          <w:spacing w:val="-3"/>
          <w:szCs w:val="24"/>
        </w:rPr>
        <w:t xml:space="preserve">of 8.9% was based on the annual Consumer Price Index (CPI) for 2019-2021.  </w:t>
      </w:r>
      <w:r w:rsidR="000C3217" w:rsidRPr="00EE2BDE">
        <w:rPr>
          <w:spacing w:val="-3"/>
          <w:szCs w:val="24"/>
        </w:rPr>
        <w:t xml:space="preserve">The rate adjustment was presented to the Board of Forestry and Fire Protection in May 2022 and subsequently approved. </w:t>
      </w:r>
      <w:r w:rsidR="00281558" w:rsidRPr="00EE2BDE">
        <w:rPr>
          <w:spacing w:val="-3"/>
          <w:szCs w:val="24"/>
        </w:rPr>
        <w:t>The Wildfire Resilience Program review</w:t>
      </w:r>
      <w:r w:rsidR="000C3217" w:rsidRPr="00EE2BDE">
        <w:rPr>
          <w:spacing w:val="-3"/>
          <w:szCs w:val="24"/>
        </w:rPr>
        <w:t>s</w:t>
      </w:r>
      <w:r w:rsidR="00281558" w:rsidRPr="00EE2BDE">
        <w:rPr>
          <w:spacing w:val="-3"/>
          <w:szCs w:val="24"/>
        </w:rPr>
        <w:t xml:space="preserve"> the CPI annually</w:t>
      </w:r>
      <w:r w:rsidR="00175EA8" w:rsidRPr="00EE2BDE">
        <w:rPr>
          <w:spacing w:val="-3"/>
          <w:szCs w:val="24"/>
        </w:rPr>
        <w:t xml:space="preserve"> for each fiscal year</w:t>
      </w:r>
      <w:r w:rsidR="000C3217" w:rsidRPr="00EE2BDE">
        <w:rPr>
          <w:spacing w:val="-3"/>
          <w:szCs w:val="24"/>
        </w:rPr>
        <w:t xml:space="preserve"> to determine if rate adjustments are merited. </w:t>
      </w:r>
      <w:r w:rsidR="00175EA8" w:rsidRPr="00EE2BDE">
        <w:rPr>
          <w:spacing w:val="-3"/>
          <w:szCs w:val="24"/>
        </w:rPr>
        <w:t xml:space="preserve"> </w:t>
      </w:r>
    </w:p>
    <w:p w14:paraId="36CBCB36" w14:textId="433FABF6" w:rsidR="00281558" w:rsidRPr="00EE2BDE" w:rsidRDefault="00281558" w:rsidP="00AE1610">
      <w:pPr>
        <w:tabs>
          <w:tab w:val="left" w:pos="-720"/>
          <w:tab w:val="left" w:pos="1320"/>
        </w:tabs>
        <w:suppressAutoHyphens/>
        <w:spacing w:line="240" w:lineRule="exact"/>
        <w:rPr>
          <w:spacing w:val="-3"/>
          <w:szCs w:val="24"/>
        </w:rPr>
      </w:pPr>
    </w:p>
    <w:p w14:paraId="08F49CFB" w14:textId="60BE5975" w:rsidR="00E05C4C" w:rsidRPr="00EE2BDE" w:rsidRDefault="00281558" w:rsidP="00AE1610">
      <w:pPr>
        <w:tabs>
          <w:tab w:val="left" w:pos="-720"/>
          <w:tab w:val="left" w:pos="1320"/>
        </w:tabs>
        <w:suppressAutoHyphens/>
        <w:spacing w:line="240" w:lineRule="exact"/>
        <w:rPr>
          <w:spacing w:val="-3"/>
          <w:szCs w:val="24"/>
        </w:rPr>
      </w:pPr>
      <w:r w:rsidRPr="00EE2BDE">
        <w:rPr>
          <w:spacing w:val="-3"/>
          <w:szCs w:val="24"/>
        </w:rPr>
        <w:t xml:space="preserve">The Wildfire Resilience Program has </w:t>
      </w:r>
      <w:r w:rsidR="00175EA8" w:rsidRPr="00EE2BDE">
        <w:rPr>
          <w:spacing w:val="-3"/>
          <w:szCs w:val="24"/>
        </w:rPr>
        <w:t>conducted an online survey as well as email outreach to landowners and Registered Professionals</w:t>
      </w:r>
      <w:r w:rsidR="00F73A26" w:rsidRPr="00EE2BDE">
        <w:rPr>
          <w:spacing w:val="-3"/>
          <w:szCs w:val="24"/>
        </w:rPr>
        <w:t xml:space="preserve"> (RPFs)</w:t>
      </w:r>
      <w:r w:rsidR="00175EA8" w:rsidRPr="00EE2BDE">
        <w:rPr>
          <w:spacing w:val="-3"/>
          <w:szCs w:val="24"/>
        </w:rPr>
        <w:t xml:space="preserve">.  </w:t>
      </w:r>
      <w:r w:rsidR="003819FB" w:rsidRPr="00EE2BDE">
        <w:rPr>
          <w:spacing w:val="-3"/>
          <w:szCs w:val="24"/>
        </w:rPr>
        <w:t xml:space="preserve">A total of </w:t>
      </w:r>
      <w:r w:rsidR="0089301A" w:rsidRPr="00EE2BDE">
        <w:rPr>
          <w:spacing w:val="-3"/>
          <w:szCs w:val="24"/>
        </w:rPr>
        <w:t>14</w:t>
      </w:r>
      <w:r w:rsidR="003819FB" w:rsidRPr="00EE2BDE">
        <w:rPr>
          <w:spacing w:val="-3"/>
          <w:szCs w:val="24"/>
        </w:rPr>
        <w:t xml:space="preserve"> individuals responded to the surveys.  </w:t>
      </w:r>
      <w:r w:rsidR="00387865" w:rsidRPr="00EE2BDE">
        <w:rPr>
          <w:spacing w:val="-3"/>
          <w:szCs w:val="24"/>
        </w:rPr>
        <w:t>R</w:t>
      </w:r>
      <w:r w:rsidR="00175EA8" w:rsidRPr="00EE2BDE">
        <w:rPr>
          <w:spacing w:val="-3"/>
          <w:szCs w:val="24"/>
        </w:rPr>
        <w:t xml:space="preserve">esults of the surveys as well as review of CFIP invoices provides a foundation for additional </w:t>
      </w:r>
      <w:r w:rsidR="00135AB8" w:rsidRPr="00EE2BDE">
        <w:rPr>
          <w:spacing w:val="-3"/>
          <w:szCs w:val="24"/>
        </w:rPr>
        <w:t>CFIP rate adjustments.</w:t>
      </w:r>
      <w:r w:rsidR="00387865" w:rsidRPr="00EE2BDE">
        <w:rPr>
          <w:spacing w:val="-3"/>
          <w:szCs w:val="24"/>
        </w:rPr>
        <w:t xml:space="preserve">  </w:t>
      </w:r>
      <w:r w:rsidR="00135AB8" w:rsidRPr="00EE2BDE">
        <w:rPr>
          <w:spacing w:val="-3"/>
          <w:szCs w:val="24"/>
        </w:rPr>
        <w:t xml:space="preserve"> </w:t>
      </w:r>
    </w:p>
    <w:p w14:paraId="77F20C47" w14:textId="77777777" w:rsidR="00E05C4C" w:rsidRPr="00EE2BDE" w:rsidRDefault="00E05C4C" w:rsidP="00AE1610">
      <w:pPr>
        <w:tabs>
          <w:tab w:val="left" w:pos="-720"/>
          <w:tab w:val="left" w:pos="1320"/>
        </w:tabs>
        <w:suppressAutoHyphens/>
        <w:spacing w:line="240" w:lineRule="exact"/>
        <w:rPr>
          <w:spacing w:val="-3"/>
          <w:szCs w:val="24"/>
        </w:rPr>
      </w:pPr>
    </w:p>
    <w:p w14:paraId="4CE4D384" w14:textId="4B74F934" w:rsidR="00464BCD" w:rsidRPr="00EE2BDE" w:rsidRDefault="00E05C4C" w:rsidP="00AE1610">
      <w:pPr>
        <w:tabs>
          <w:tab w:val="left" w:pos="-720"/>
          <w:tab w:val="left" w:pos="1320"/>
        </w:tabs>
        <w:suppressAutoHyphens/>
        <w:spacing w:line="240" w:lineRule="exact"/>
        <w:rPr>
          <w:spacing w:val="-3"/>
          <w:szCs w:val="24"/>
        </w:rPr>
      </w:pPr>
      <w:r w:rsidRPr="00EE2BDE">
        <w:rPr>
          <w:spacing w:val="-3"/>
          <w:szCs w:val="24"/>
        </w:rPr>
        <w:t>The survey found that some landowners and RPFs do not participate in the program due to insufficient practice rates.</w:t>
      </w:r>
      <w:r w:rsidR="00F73A26" w:rsidRPr="00EE2BDE">
        <w:rPr>
          <w:spacing w:val="-3"/>
          <w:szCs w:val="24"/>
        </w:rPr>
        <w:t xml:space="preserve">  A review of CFIP invoices also found certain practice rates were exceeded on a regular basis. </w:t>
      </w:r>
    </w:p>
    <w:p w14:paraId="618926F4" w14:textId="65A845BD" w:rsidR="00464BCD" w:rsidRPr="00EE2BDE" w:rsidRDefault="00464BCD" w:rsidP="00AE1610">
      <w:pPr>
        <w:tabs>
          <w:tab w:val="left" w:pos="-720"/>
          <w:tab w:val="left" w:pos="1320"/>
        </w:tabs>
        <w:suppressAutoHyphens/>
        <w:spacing w:line="240" w:lineRule="exact"/>
        <w:rPr>
          <w:spacing w:val="-3"/>
          <w:szCs w:val="24"/>
        </w:rPr>
      </w:pPr>
    </w:p>
    <w:p w14:paraId="78BAF369" w14:textId="0D895F58" w:rsidR="00464BCD" w:rsidRPr="00EE2BDE" w:rsidRDefault="00464BCD" w:rsidP="00464BCD">
      <w:pPr>
        <w:rPr>
          <w:rFonts w:ascii="Calibri" w:hAnsi="Calibri"/>
          <w:sz w:val="22"/>
        </w:rPr>
      </w:pPr>
      <w:r w:rsidRPr="00EE2BDE">
        <w:t xml:space="preserve">Due to the </w:t>
      </w:r>
      <w:r w:rsidR="009621AD">
        <w:t xml:space="preserve">nature of the </w:t>
      </w:r>
      <w:r w:rsidRPr="00EE2BDE">
        <w:t xml:space="preserve">responses, it was difficult to display the survey responses into a spreadsheet or similar document that could show the spread of rates discussed in the response. A majority of responses were still requesting rates higher than that proposed, however these were located in areas where regional costs are known to be higher, yet are not necessarily reflective of the </w:t>
      </w:r>
      <w:r w:rsidR="00EE2BDE" w:rsidRPr="00EE2BDE">
        <w:t xml:space="preserve">costs where </w:t>
      </w:r>
      <w:r w:rsidRPr="00EE2BDE">
        <w:t xml:space="preserve">CFIP </w:t>
      </w:r>
      <w:r w:rsidR="00EE2BDE" w:rsidRPr="00EE2BDE">
        <w:t xml:space="preserve">is most utilized. However, all respondents suggested a need for higher rates than our recent rate adjustment, so CFIP staff took a balanced approach on determining the rates below. </w:t>
      </w:r>
    </w:p>
    <w:p w14:paraId="03886178" w14:textId="3718E9CC" w:rsidR="00464BCD" w:rsidRPr="00EE2BDE" w:rsidRDefault="00464BCD" w:rsidP="00AE1610">
      <w:pPr>
        <w:tabs>
          <w:tab w:val="left" w:pos="-720"/>
          <w:tab w:val="left" w:pos="1320"/>
        </w:tabs>
        <w:suppressAutoHyphens/>
        <w:spacing w:line="240" w:lineRule="exact"/>
        <w:rPr>
          <w:spacing w:val="-3"/>
          <w:szCs w:val="24"/>
        </w:rPr>
      </w:pPr>
    </w:p>
    <w:p w14:paraId="087C5B05" w14:textId="77777777" w:rsidR="00464BCD" w:rsidRPr="00EE2BDE" w:rsidRDefault="00464BCD" w:rsidP="00AE1610">
      <w:pPr>
        <w:tabs>
          <w:tab w:val="left" w:pos="-720"/>
          <w:tab w:val="left" w:pos="1320"/>
        </w:tabs>
        <w:suppressAutoHyphens/>
        <w:spacing w:line="240" w:lineRule="exact"/>
        <w:rPr>
          <w:spacing w:val="-3"/>
          <w:szCs w:val="24"/>
        </w:rPr>
      </w:pPr>
    </w:p>
    <w:p w14:paraId="1DC3274A" w14:textId="734408BA" w:rsidR="00C8329E" w:rsidRPr="00EE2BDE" w:rsidRDefault="00C8329E" w:rsidP="00AE1610">
      <w:pPr>
        <w:tabs>
          <w:tab w:val="left" w:pos="-720"/>
          <w:tab w:val="left" w:pos="1320"/>
        </w:tabs>
        <w:suppressAutoHyphens/>
        <w:spacing w:line="240" w:lineRule="exact"/>
        <w:rPr>
          <w:spacing w:val="-3"/>
          <w:szCs w:val="24"/>
        </w:rPr>
      </w:pPr>
      <w:r w:rsidRPr="00EE2BDE">
        <w:rPr>
          <w:spacing w:val="-3"/>
          <w:szCs w:val="24"/>
        </w:rPr>
        <w:t xml:space="preserve">The following practices require increased rates:  CFIP Forest Management Plan, RPF supervision, mechanical site preparation, mechanical precommercial thinning and release, </w:t>
      </w:r>
      <w:r w:rsidR="00387865" w:rsidRPr="00EE2BDE">
        <w:rPr>
          <w:spacing w:val="-3"/>
          <w:szCs w:val="24"/>
        </w:rPr>
        <w:t xml:space="preserve">and </w:t>
      </w:r>
      <w:r w:rsidRPr="00EE2BDE">
        <w:rPr>
          <w:spacing w:val="-3"/>
          <w:szCs w:val="24"/>
        </w:rPr>
        <w:t>mechanical follow-up practices.  A description of each practice as well as justification for a rate adjustment are described below.</w:t>
      </w:r>
      <w:r w:rsidR="00464BCD" w:rsidRPr="00EE2BDE">
        <w:rPr>
          <w:spacing w:val="-3"/>
          <w:szCs w:val="24"/>
        </w:rPr>
        <w:t xml:space="preserve"> </w:t>
      </w:r>
    </w:p>
    <w:p w14:paraId="6FBF6A55" w14:textId="1D5F2934" w:rsidR="00C8329E" w:rsidRPr="00EE2BDE" w:rsidRDefault="00C8329E" w:rsidP="00AE1610">
      <w:pPr>
        <w:tabs>
          <w:tab w:val="left" w:pos="-720"/>
          <w:tab w:val="left" w:pos="1320"/>
        </w:tabs>
        <w:suppressAutoHyphens/>
        <w:spacing w:line="240" w:lineRule="exact"/>
        <w:rPr>
          <w:spacing w:val="-3"/>
          <w:szCs w:val="24"/>
        </w:rPr>
      </w:pPr>
    </w:p>
    <w:p w14:paraId="66BC8023" w14:textId="1338E32F" w:rsidR="00C8329E" w:rsidRPr="00EE2BDE" w:rsidRDefault="00C8329E" w:rsidP="00AE1610">
      <w:pPr>
        <w:tabs>
          <w:tab w:val="left" w:pos="-720"/>
          <w:tab w:val="left" w:pos="1320"/>
        </w:tabs>
        <w:suppressAutoHyphens/>
        <w:spacing w:line="240" w:lineRule="exact"/>
        <w:rPr>
          <w:spacing w:val="-3"/>
          <w:szCs w:val="24"/>
        </w:rPr>
      </w:pPr>
      <w:r w:rsidRPr="00EE2BDE">
        <w:rPr>
          <w:spacing w:val="-3"/>
          <w:szCs w:val="24"/>
          <w:u w:val="single"/>
        </w:rPr>
        <w:t>CFIP Forest Management Plan</w:t>
      </w:r>
      <w:r w:rsidR="003C248E" w:rsidRPr="00EE2BDE">
        <w:rPr>
          <w:spacing w:val="-3"/>
          <w:szCs w:val="24"/>
          <w:u w:val="single"/>
        </w:rPr>
        <w:t>s</w:t>
      </w:r>
    </w:p>
    <w:p w14:paraId="2BF58DD5" w14:textId="4B592DF3" w:rsidR="00C8329E" w:rsidRPr="00EE2BDE" w:rsidRDefault="00C8329E" w:rsidP="00AE1610">
      <w:pPr>
        <w:tabs>
          <w:tab w:val="left" w:pos="-720"/>
          <w:tab w:val="left" w:pos="1320"/>
        </w:tabs>
        <w:suppressAutoHyphens/>
        <w:spacing w:line="240" w:lineRule="exact"/>
        <w:rPr>
          <w:spacing w:val="-3"/>
          <w:szCs w:val="24"/>
        </w:rPr>
      </w:pPr>
    </w:p>
    <w:p w14:paraId="0F7EED38" w14:textId="564AFE49" w:rsidR="0074009A" w:rsidRPr="00EE2BDE" w:rsidRDefault="0074009A" w:rsidP="0074009A">
      <w:pPr>
        <w:rPr>
          <w:rFonts w:cs="Arial"/>
        </w:rPr>
      </w:pPr>
      <w:r w:rsidRPr="00EE2BDE">
        <w:rPr>
          <w:rFonts w:cs="Arial"/>
        </w:rPr>
        <w:t xml:space="preserve">For any CFIP project to take place, as per the Public Resources Code 4799(a) (PRC </w:t>
      </w:r>
      <w:r w:rsidRPr="00EE2BDE">
        <w:rPr>
          <w:rFonts w:cs="Arial"/>
          <w:szCs w:val="24"/>
        </w:rPr>
        <w:t>§</w:t>
      </w:r>
      <w:r w:rsidRPr="00EE2BDE">
        <w:rPr>
          <w:rFonts w:cs="Arial"/>
        </w:rPr>
        <w:t xml:space="preserve">4799(a)), a management plan must first be prepared by an RPF.  The majority of projects </w:t>
      </w:r>
      <w:r w:rsidR="002036E5" w:rsidRPr="00EE2BDE">
        <w:rPr>
          <w:rFonts w:cs="Arial"/>
        </w:rPr>
        <w:t>utilize</w:t>
      </w:r>
      <w:r w:rsidRPr="00EE2BDE">
        <w:rPr>
          <w:rFonts w:cs="Arial"/>
        </w:rPr>
        <w:t xml:space="preserve"> the California Cooperative Forest Management Plan (CCFMP) template. The CCFMP also meets the guidelines of the American Forest Foundation and the NRCS Environmental Quality Incentives Program.  </w:t>
      </w:r>
      <w:r w:rsidR="002036E5" w:rsidRPr="00EE2BDE">
        <w:rPr>
          <w:rFonts w:cs="Arial"/>
        </w:rPr>
        <w:t xml:space="preserve">The remainder of projects utilize existing non-industrial timber management plans (NTMPs) or CFIP mini-management plans.  The CFIP mini-management plan </w:t>
      </w:r>
      <w:r w:rsidR="00622E0D" w:rsidRPr="00EE2BDE">
        <w:rPr>
          <w:rFonts w:cs="Arial"/>
        </w:rPr>
        <w:t>is limited to landowners with less than 50 acres of forest land or projects addressing substantially damaged forest lands with conditions described in the Forest Practice Rules in 14 CCR 895.1.</w:t>
      </w:r>
      <w:r w:rsidR="00E74941" w:rsidRPr="00EE2BDE">
        <w:rPr>
          <w:rFonts w:cs="Arial"/>
        </w:rPr>
        <w:t xml:space="preserve">  </w:t>
      </w:r>
    </w:p>
    <w:p w14:paraId="51E5D1AD" w14:textId="78A9BB40" w:rsidR="00622E0D" w:rsidRPr="00EE2BDE" w:rsidRDefault="00622E0D" w:rsidP="0074009A">
      <w:pPr>
        <w:rPr>
          <w:rFonts w:cs="Arial"/>
        </w:rPr>
      </w:pPr>
    </w:p>
    <w:p w14:paraId="3218B533" w14:textId="4641DDA0" w:rsidR="005B43B1" w:rsidRPr="00EE2BDE" w:rsidRDefault="00434D3F" w:rsidP="0074009A">
      <w:pPr>
        <w:rPr>
          <w:rFonts w:cs="Arial"/>
        </w:rPr>
      </w:pPr>
      <w:r w:rsidRPr="00EE2BDE">
        <w:rPr>
          <w:rFonts w:cs="Arial"/>
        </w:rPr>
        <w:t xml:space="preserve">In response to the survey, 70% of respondents </w:t>
      </w:r>
      <w:r w:rsidR="008536DC" w:rsidRPr="00EE2BDE">
        <w:rPr>
          <w:rFonts w:cs="Arial"/>
        </w:rPr>
        <w:t>replied</w:t>
      </w:r>
      <w:r w:rsidRPr="00EE2BDE">
        <w:rPr>
          <w:rFonts w:cs="Arial"/>
        </w:rPr>
        <w:t xml:space="preserve"> the current CCFMP rates are inadequate.</w:t>
      </w:r>
      <w:r w:rsidR="004C5563" w:rsidRPr="00EE2BDE">
        <w:rPr>
          <w:rFonts w:cs="Arial"/>
        </w:rPr>
        <w:t xml:space="preserve">  Some survey comments included</w:t>
      </w:r>
      <w:r w:rsidR="005B43B1" w:rsidRPr="00EE2BDE">
        <w:rPr>
          <w:rFonts w:cs="Arial"/>
        </w:rPr>
        <w:t>:</w:t>
      </w:r>
    </w:p>
    <w:p w14:paraId="40857B36" w14:textId="5D637532" w:rsidR="005B43B1" w:rsidRPr="00EE2BDE" w:rsidRDefault="005B43B1" w:rsidP="005B43B1">
      <w:pPr>
        <w:pStyle w:val="ListParagraph"/>
        <w:numPr>
          <w:ilvl w:val="0"/>
          <w:numId w:val="7"/>
        </w:numPr>
        <w:rPr>
          <w:rFonts w:cs="Arial"/>
          <w:i/>
          <w:iCs/>
        </w:rPr>
      </w:pPr>
      <w:r w:rsidRPr="00EE2BDE">
        <w:rPr>
          <w:rFonts w:cs="Arial"/>
          <w:i/>
          <w:iCs/>
        </w:rPr>
        <w:t>C</w:t>
      </w:r>
      <w:r w:rsidR="004C5563" w:rsidRPr="00EE2BDE">
        <w:rPr>
          <w:rFonts w:cs="Arial"/>
          <w:i/>
          <w:iCs/>
        </w:rPr>
        <w:t>osts are up more than 8.9% over the last three years</w:t>
      </w:r>
    </w:p>
    <w:p w14:paraId="73C73299" w14:textId="77777777" w:rsidR="005B43B1" w:rsidRPr="00EE2BDE" w:rsidRDefault="005B43B1" w:rsidP="005B43B1">
      <w:pPr>
        <w:pStyle w:val="ListParagraph"/>
        <w:numPr>
          <w:ilvl w:val="0"/>
          <w:numId w:val="7"/>
        </w:numPr>
        <w:rPr>
          <w:rFonts w:cs="Arial"/>
          <w:i/>
          <w:iCs/>
        </w:rPr>
      </w:pPr>
      <w:r w:rsidRPr="00EE2BDE">
        <w:rPr>
          <w:rFonts w:cs="Arial"/>
          <w:i/>
          <w:iCs/>
        </w:rPr>
        <w:t>M</w:t>
      </w:r>
      <w:r w:rsidR="004C5563" w:rsidRPr="00EE2BDE">
        <w:rPr>
          <w:rFonts w:cs="Arial"/>
          <w:i/>
          <w:iCs/>
        </w:rPr>
        <w:t>ost RPFs charge $85 to $100/hour so that would not cover the cost</w:t>
      </w:r>
    </w:p>
    <w:p w14:paraId="3B7F2720" w14:textId="32E0C8DC" w:rsidR="004C5563" w:rsidRPr="00EE2BDE" w:rsidRDefault="005B43B1" w:rsidP="00582CDA">
      <w:pPr>
        <w:pStyle w:val="ListParagraph"/>
        <w:numPr>
          <w:ilvl w:val="0"/>
          <w:numId w:val="7"/>
        </w:numPr>
        <w:rPr>
          <w:rFonts w:cs="Arial"/>
          <w:i/>
          <w:iCs/>
        </w:rPr>
      </w:pPr>
      <w:r w:rsidRPr="00EE2BDE">
        <w:rPr>
          <w:rFonts w:cs="Arial"/>
          <w:i/>
          <w:iCs/>
        </w:rPr>
        <w:t>N</w:t>
      </w:r>
      <w:r w:rsidR="00666CE6" w:rsidRPr="00EE2BDE">
        <w:rPr>
          <w:rFonts w:cs="Arial"/>
          <w:i/>
          <w:iCs/>
        </w:rPr>
        <w:t>orth coast area has increased by 30%</w:t>
      </w:r>
    </w:p>
    <w:p w14:paraId="116264A3" w14:textId="77777777" w:rsidR="004C5563" w:rsidRPr="00EE2BDE" w:rsidRDefault="004C5563" w:rsidP="0074009A">
      <w:pPr>
        <w:rPr>
          <w:rFonts w:cs="Arial"/>
        </w:rPr>
      </w:pPr>
    </w:p>
    <w:p w14:paraId="22818B8D" w14:textId="50B65871" w:rsidR="00622E0D" w:rsidRPr="00EE2BDE" w:rsidRDefault="00434D3F" w:rsidP="0074009A">
      <w:pPr>
        <w:rPr>
          <w:rFonts w:cs="Arial"/>
        </w:rPr>
      </w:pPr>
      <w:r w:rsidRPr="00EE2BDE">
        <w:rPr>
          <w:rFonts w:cs="Arial"/>
        </w:rPr>
        <w:lastRenderedPageBreak/>
        <w:t xml:space="preserve">The CFIP rate for preparation of a CFIP Forest Management Plan is currently $5445 </w:t>
      </w:r>
      <w:bookmarkStart w:id="3" w:name="_Hlk112141005"/>
      <w:r w:rsidRPr="00EE2BDE">
        <w:rPr>
          <w:rFonts w:cs="Arial"/>
        </w:rPr>
        <w:t>plus $3 an acre for the first 160 acres, and $2.50 for each additional acre up to 1,000 acres</w:t>
      </w:r>
      <w:bookmarkEnd w:id="3"/>
      <w:r w:rsidRPr="00EE2BDE">
        <w:rPr>
          <w:rFonts w:cs="Arial"/>
        </w:rPr>
        <w:t>.</w:t>
      </w:r>
      <w:r w:rsidR="00666CE6" w:rsidRPr="00EE2BDE">
        <w:rPr>
          <w:rFonts w:cs="Arial"/>
        </w:rPr>
        <w:t xml:space="preserve">  The new proposed rate was adjusted to $6000 plus $3 an acre for the first 160 acres, and $2.50 for each additional acre up to 1,000 acres.  </w:t>
      </w:r>
    </w:p>
    <w:p w14:paraId="7E6BD87D" w14:textId="0A5D33C4" w:rsidR="005A66E1" w:rsidRPr="00EE2BDE" w:rsidRDefault="005A66E1" w:rsidP="0074009A">
      <w:pPr>
        <w:rPr>
          <w:rFonts w:cs="Arial"/>
        </w:rPr>
      </w:pPr>
    </w:p>
    <w:p w14:paraId="2E496AA6" w14:textId="77777777" w:rsidR="00E74941" w:rsidRPr="00EE2BDE" w:rsidRDefault="005A66E1" w:rsidP="0074009A">
      <w:pPr>
        <w:rPr>
          <w:rFonts w:cs="Arial"/>
          <w:szCs w:val="24"/>
        </w:rPr>
      </w:pPr>
      <w:r w:rsidRPr="00EE2BDE">
        <w:rPr>
          <w:rFonts w:cs="Arial"/>
        </w:rPr>
        <w:t xml:space="preserve">The CFIP mini-management plan rate is currently </w:t>
      </w:r>
      <w:r w:rsidRPr="00EE2BDE">
        <w:rPr>
          <w:rFonts w:cs="Arial"/>
          <w:szCs w:val="24"/>
        </w:rPr>
        <w:t xml:space="preserve">1,906 plus $1.40 per acre.  </w:t>
      </w:r>
      <w:r w:rsidRPr="00EE2BDE">
        <w:rPr>
          <w:rFonts w:cs="Arial"/>
        </w:rPr>
        <w:t xml:space="preserve">The new proposed rate was adjusted to $2500 </w:t>
      </w:r>
      <w:r w:rsidRPr="00EE2BDE">
        <w:rPr>
          <w:rFonts w:cs="Arial"/>
          <w:szCs w:val="24"/>
        </w:rPr>
        <w:t xml:space="preserve">plus $1.40 per acre. </w:t>
      </w:r>
    </w:p>
    <w:p w14:paraId="2F244D53" w14:textId="77777777" w:rsidR="00E74941" w:rsidRPr="00EE2BDE" w:rsidRDefault="00E74941" w:rsidP="0074009A">
      <w:pPr>
        <w:rPr>
          <w:rFonts w:cs="Arial"/>
          <w:szCs w:val="24"/>
        </w:rPr>
      </w:pPr>
    </w:p>
    <w:p w14:paraId="6AE1029F" w14:textId="3FC181FC" w:rsidR="00792BE5" w:rsidRPr="00EE2BDE" w:rsidRDefault="00792BE5" w:rsidP="0074009A">
      <w:pPr>
        <w:rPr>
          <w:rFonts w:cs="Arial"/>
          <w:szCs w:val="24"/>
          <w:u w:val="single"/>
        </w:rPr>
      </w:pPr>
      <w:r w:rsidRPr="00EE2BDE">
        <w:rPr>
          <w:rFonts w:cs="Arial"/>
          <w:szCs w:val="24"/>
          <w:u w:val="single"/>
        </w:rPr>
        <w:t>RPF Supervision</w:t>
      </w:r>
    </w:p>
    <w:p w14:paraId="755116C0" w14:textId="77777777" w:rsidR="00792BE5" w:rsidRPr="00EE2BDE" w:rsidRDefault="00792BE5" w:rsidP="0074009A">
      <w:pPr>
        <w:rPr>
          <w:rFonts w:cs="Arial"/>
          <w:szCs w:val="24"/>
          <w:u w:val="single"/>
        </w:rPr>
      </w:pPr>
    </w:p>
    <w:p w14:paraId="722C8608" w14:textId="78F4EC65" w:rsidR="00B11BD2" w:rsidRPr="00EE2BDE" w:rsidRDefault="00BC7EA4" w:rsidP="0074009A">
      <w:pPr>
        <w:rPr>
          <w:rFonts w:cs="Arial"/>
          <w:szCs w:val="24"/>
        </w:rPr>
      </w:pPr>
      <w:r w:rsidRPr="00EE2BDE">
        <w:rPr>
          <w:rFonts w:cs="Arial"/>
          <w:szCs w:val="24"/>
        </w:rPr>
        <w:t xml:space="preserve">RPF supervision rates are based on a per-acre basis for CEQA review, contractor supervision, and other administrative tasks.  The survey found that landowners are paying between $700 to $3000 </w:t>
      </w:r>
      <w:r w:rsidR="002E6C25" w:rsidRPr="00EE2BDE">
        <w:rPr>
          <w:rFonts w:cs="Arial"/>
          <w:szCs w:val="24"/>
        </w:rPr>
        <w:t xml:space="preserve">to </w:t>
      </w:r>
      <w:r w:rsidRPr="00EE2BDE">
        <w:rPr>
          <w:rFonts w:cs="Arial"/>
          <w:szCs w:val="24"/>
        </w:rPr>
        <w:t xml:space="preserve">get their CFIP agreement submitted and approved.  Current RPFs are charging </w:t>
      </w:r>
      <w:r w:rsidR="00B11BD2" w:rsidRPr="00EE2BDE">
        <w:rPr>
          <w:rFonts w:cs="Arial"/>
          <w:szCs w:val="24"/>
        </w:rPr>
        <w:t>$</w:t>
      </w:r>
      <w:r w:rsidR="002E6C25" w:rsidRPr="00EE2BDE">
        <w:rPr>
          <w:rFonts w:cs="Arial"/>
          <w:szCs w:val="24"/>
        </w:rPr>
        <w:t>85</w:t>
      </w:r>
      <w:r w:rsidR="00B11BD2" w:rsidRPr="00EE2BDE">
        <w:rPr>
          <w:rFonts w:cs="Arial"/>
          <w:szCs w:val="24"/>
        </w:rPr>
        <w:t>-$150/hour.</w:t>
      </w:r>
      <w:r w:rsidR="00B612EB" w:rsidRPr="00EE2BDE">
        <w:rPr>
          <w:rFonts w:cs="Arial"/>
          <w:szCs w:val="24"/>
        </w:rPr>
        <w:t xml:space="preserve"> </w:t>
      </w:r>
      <w:r w:rsidR="00B11BD2" w:rsidRPr="00EE2BDE">
        <w:rPr>
          <w:rFonts w:cs="Arial"/>
          <w:szCs w:val="24"/>
        </w:rPr>
        <w:t xml:space="preserve"> </w:t>
      </w:r>
    </w:p>
    <w:p w14:paraId="09D113C9" w14:textId="77777777" w:rsidR="00B11BD2" w:rsidRPr="00EE2BDE" w:rsidRDefault="00B11BD2" w:rsidP="0074009A">
      <w:pPr>
        <w:rPr>
          <w:rFonts w:cs="Arial"/>
          <w:szCs w:val="24"/>
        </w:rPr>
      </w:pPr>
    </w:p>
    <w:p w14:paraId="10C6567E" w14:textId="2B0DB539" w:rsidR="00792BE5" w:rsidRPr="00EE2BDE" w:rsidRDefault="00B11BD2" w:rsidP="0074009A">
      <w:pPr>
        <w:rPr>
          <w:rFonts w:cs="Arial"/>
          <w:szCs w:val="24"/>
        </w:rPr>
      </w:pPr>
      <w:r w:rsidRPr="00EE2BDE">
        <w:rPr>
          <w:rFonts w:cs="Arial"/>
          <w:szCs w:val="24"/>
        </w:rPr>
        <w:t xml:space="preserve">The current RPF supervision rate is $163 </w:t>
      </w:r>
      <w:bookmarkStart w:id="4" w:name="_Hlk112145677"/>
      <w:r w:rsidRPr="00EE2BDE">
        <w:rPr>
          <w:rFonts w:cs="Arial"/>
          <w:szCs w:val="24"/>
        </w:rPr>
        <w:t>per acre for the first 20 acres, and $82 per acre for each additional acr</w:t>
      </w:r>
      <w:bookmarkEnd w:id="4"/>
      <w:r w:rsidRPr="00EE2BDE">
        <w:rPr>
          <w:rFonts w:cs="Arial"/>
          <w:szCs w:val="24"/>
        </w:rPr>
        <w:t>e.  The new proposed rate is $250 per acre for the first 20 acres, and $82 per acre for each additional acre.  The rate for the first 20 acres is higher to compensate for the initial RPF supervision costs</w:t>
      </w:r>
      <w:r w:rsidR="007944B2" w:rsidRPr="00EE2BDE">
        <w:rPr>
          <w:rFonts w:cs="Arial"/>
          <w:szCs w:val="24"/>
        </w:rPr>
        <w:t>, and to compensate for the lack of economies of scale that are present in larger projects</w:t>
      </w:r>
      <w:r w:rsidRPr="00EE2BDE">
        <w:rPr>
          <w:rFonts w:cs="Arial"/>
          <w:szCs w:val="24"/>
        </w:rPr>
        <w:t>.  As project</w:t>
      </w:r>
      <w:r w:rsidR="00653EE6" w:rsidRPr="00EE2BDE">
        <w:rPr>
          <w:rFonts w:cs="Arial"/>
          <w:szCs w:val="24"/>
        </w:rPr>
        <w:t>s</w:t>
      </w:r>
      <w:r w:rsidRPr="00EE2BDE">
        <w:rPr>
          <w:rFonts w:cs="Arial"/>
          <w:szCs w:val="24"/>
        </w:rPr>
        <w:t xml:space="preserve"> gets </w:t>
      </w:r>
      <w:r w:rsidR="00653EE6" w:rsidRPr="00EE2BDE">
        <w:rPr>
          <w:rFonts w:cs="Arial"/>
          <w:szCs w:val="24"/>
        </w:rPr>
        <w:t>larger</w:t>
      </w:r>
      <w:r w:rsidRPr="00EE2BDE">
        <w:rPr>
          <w:rFonts w:cs="Arial"/>
          <w:szCs w:val="24"/>
        </w:rPr>
        <w:t>, costs begin to decline as supervision of larger projects is more efficient.</w:t>
      </w:r>
      <w:r w:rsidR="00653EE6" w:rsidRPr="00EE2BDE">
        <w:rPr>
          <w:rFonts w:cs="Arial"/>
          <w:szCs w:val="24"/>
        </w:rPr>
        <w:t xml:space="preserve">  As projects get more complicated, such as multiple practices on the same acre, additional RPF supervision is allowed.  </w:t>
      </w:r>
    </w:p>
    <w:p w14:paraId="6835B7CF" w14:textId="4663BAC7" w:rsidR="00792BE5" w:rsidRPr="00EE2BDE" w:rsidRDefault="00792BE5" w:rsidP="0074009A">
      <w:pPr>
        <w:rPr>
          <w:rFonts w:cs="Arial"/>
          <w:szCs w:val="24"/>
          <w:u w:val="single"/>
        </w:rPr>
      </w:pPr>
    </w:p>
    <w:p w14:paraId="645C17F6" w14:textId="3AB4EC6D" w:rsidR="00E74941" w:rsidRPr="00EE2BDE" w:rsidRDefault="00B61F2F" w:rsidP="0074009A">
      <w:pPr>
        <w:rPr>
          <w:rFonts w:cs="Arial"/>
          <w:szCs w:val="24"/>
          <w:u w:val="single"/>
        </w:rPr>
      </w:pPr>
      <w:r w:rsidRPr="00EE2BDE">
        <w:rPr>
          <w:rFonts w:cs="Arial"/>
          <w:szCs w:val="24"/>
          <w:u w:val="single"/>
        </w:rPr>
        <w:t xml:space="preserve">Mechanical </w:t>
      </w:r>
      <w:r w:rsidR="00E74941" w:rsidRPr="00EE2BDE">
        <w:rPr>
          <w:rFonts w:cs="Arial"/>
          <w:szCs w:val="24"/>
          <w:u w:val="single"/>
        </w:rPr>
        <w:t>Site Preparation</w:t>
      </w:r>
    </w:p>
    <w:p w14:paraId="5085E231" w14:textId="6F1D7A1F" w:rsidR="00E74941" w:rsidRPr="00EE2BDE" w:rsidRDefault="00E74941" w:rsidP="0074009A">
      <w:pPr>
        <w:rPr>
          <w:rFonts w:cs="Arial"/>
          <w:szCs w:val="24"/>
          <w:u w:val="single"/>
        </w:rPr>
      </w:pPr>
    </w:p>
    <w:p w14:paraId="6B075A81" w14:textId="0B581123" w:rsidR="00B612EB" w:rsidRPr="00EE2BDE" w:rsidRDefault="00E74941" w:rsidP="0074009A">
      <w:pPr>
        <w:rPr>
          <w:szCs w:val="24"/>
        </w:rPr>
      </w:pPr>
      <w:r w:rsidRPr="00EE2BDE">
        <w:rPr>
          <w:szCs w:val="24"/>
        </w:rPr>
        <w:t>Site preparation is the removal of vegetation and slash and preparation of the soil for reforestation.  The practice may use either mechanical or chemical means to prepare the site.  In response to the survey, 50% of re</w:t>
      </w:r>
      <w:r w:rsidR="00792BE5" w:rsidRPr="00EE2BDE">
        <w:rPr>
          <w:szCs w:val="24"/>
        </w:rPr>
        <w:t xml:space="preserve">spondents </w:t>
      </w:r>
      <w:r w:rsidR="008536DC" w:rsidRPr="00EE2BDE">
        <w:rPr>
          <w:szCs w:val="24"/>
        </w:rPr>
        <w:t>replied</w:t>
      </w:r>
      <w:r w:rsidR="00792BE5" w:rsidRPr="00EE2BDE">
        <w:rPr>
          <w:szCs w:val="24"/>
        </w:rPr>
        <w:t xml:space="preserve"> that the current heavy mechanical rate of $871/ac is inadequate.  Survey comments included</w:t>
      </w:r>
      <w:r w:rsidR="00B612EB" w:rsidRPr="00EE2BDE">
        <w:rPr>
          <w:szCs w:val="24"/>
        </w:rPr>
        <w:t>:</w:t>
      </w:r>
    </w:p>
    <w:p w14:paraId="20F9CBFD" w14:textId="78486EC9" w:rsidR="00B612EB" w:rsidRPr="00EE2BDE" w:rsidRDefault="00582CDA" w:rsidP="00582CDA">
      <w:pPr>
        <w:pStyle w:val="ListParagraph"/>
        <w:numPr>
          <w:ilvl w:val="0"/>
          <w:numId w:val="9"/>
        </w:numPr>
        <w:rPr>
          <w:i/>
          <w:iCs/>
          <w:szCs w:val="24"/>
        </w:rPr>
      </w:pPr>
      <w:r w:rsidRPr="00EE2BDE">
        <w:rPr>
          <w:i/>
          <w:iCs/>
          <w:szCs w:val="24"/>
        </w:rPr>
        <w:t>O</w:t>
      </w:r>
      <w:r w:rsidR="00792BE5" w:rsidRPr="00EE2BDE">
        <w:rPr>
          <w:i/>
          <w:iCs/>
          <w:szCs w:val="24"/>
        </w:rPr>
        <w:t>ur site prep costs are upwards of $2,000 per acre</w:t>
      </w:r>
      <w:r w:rsidRPr="00EE2BDE">
        <w:rPr>
          <w:i/>
          <w:iCs/>
          <w:szCs w:val="24"/>
        </w:rPr>
        <w:t>.</w:t>
      </w:r>
      <w:r w:rsidR="00792BE5" w:rsidRPr="00EE2BDE">
        <w:rPr>
          <w:i/>
          <w:iCs/>
          <w:szCs w:val="24"/>
        </w:rPr>
        <w:t xml:space="preserve"> </w:t>
      </w:r>
    </w:p>
    <w:p w14:paraId="45E4BD7E" w14:textId="77777777" w:rsidR="00582CDA" w:rsidRPr="00EE2BDE" w:rsidRDefault="00582CDA" w:rsidP="00B612EB">
      <w:pPr>
        <w:pStyle w:val="ListParagraph"/>
        <w:numPr>
          <w:ilvl w:val="0"/>
          <w:numId w:val="9"/>
        </w:numPr>
        <w:rPr>
          <w:i/>
          <w:iCs/>
          <w:szCs w:val="24"/>
        </w:rPr>
      </w:pPr>
      <w:r w:rsidRPr="00EE2BDE">
        <w:rPr>
          <w:i/>
          <w:iCs/>
          <w:szCs w:val="24"/>
        </w:rPr>
        <w:t>I</w:t>
      </w:r>
      <w:r w:rsidR="00111E4F" w:rsidRPr="00EE2BDE">
        <w:rPr>
          <w:i/>
          <w:iCs/>
          <w:szCs w:val="24"/>
        </w:rPr>
        <w:t>n northern California, availability of contractors relative to demand is low</w:t>
      </w:r>
      <w:r w:rsidRPr="00EE2BDE">
        <w:rPr>
          <w:i/>
          <w:iCs/>
          <w:szCs w:val="24"/>
        </w:rPr>
        <w:t>.</w:t>
      </w:r>
    </w:p>
    <w:p w14:paraId="43EBB237" w14:textId="399DC720" w:rsidR="00B612EB" w:rsidRPr="00EE2BDE" w:rsidRDefault="00582CDA" w:rsidP="00B612EB">
      <w:pPr>
        <w:pStyle w:val="ListParagraph"/>
        <w:numPr>
          <w:ilvl w:val="0"/>
          <w:numId w:val="9"/>
        </w:numPr>
        <w:rPr>
          <w:i/>
          <w:iCs/>
          <w:szCs w:val="24"/>
        </w:rPr>
      </w:pPr>
      <w:r w:rsidRPr="00EE2BDE">
        <w:rPr>
          <w:i/>
          <w:iCs/>
          <w:szCs w:val="24"/>
        </w:rPr>
        <w:t>N</w:t>
      </w:r>
      <w:r w:rsidR="00111E4F" w:rsidRPr="00EE2BDE">
        <w:rPr>
          <w:i/>
          <w:iCs/>
          <w:szCs w:val="24"/>
        </w:rPr>
        <w:t>orth coast cost of $1200/acr</w:t>
      </w:r>
      <w:r w:rsidRPr="00EE2BDE">
        <w:rPr>
          <w:i/>
          <w:iCs/>
          <w:szCs w:val="24"/>
        </w:rPr>
        <w:t>e.</w:t>
      </w:r>
    </w:p>
    <w:p w14:paraId="5EF66FA0" w14:textId="1AA305C3" w:rsidR="005A66E1" w:rsidRPr="00EE2BDE" w:rsidRDefault="00582CDA" w:rsidP="00B612EB">
      <w:pPr>
        <w:pStyle w:val="ListParagraph"/>
        <w:numPr>
          <w:ilvl w:val="0"/>
          <w:numId w:val="9"/>
        </w:numPr>
        <w:rPr>
          <w:i/>
          <w:iCs/>
          <w:szCs w:val="24"/>
        </w:rPr>
      </w:pPr>
      <w:r w:rsidRPr="00EE2BDE">
        <w:rPr>
          <w:i/>
          <w:iCs/>
          <w:szCs w:val="24"/>
        </w:rPr>
        <w:t>D</w:t>
      </w:r>
      <w:r w:rsidR="00111E4F" w:rsidRPr="00EE2BDE">
        <w:rPr>
          <w:i/>
          <w:iCs/>
          <w:szCs w:val="24"/>
        </w:rPr>
        <w:t>epends on if a salvage logging operation was completed. Costs can be substantially more (more than double) if material was left on site post fire.</w:t>
      </w:r>
    </w:p>
    <w:p w14:paraId="369BD3C4" w14:textId="7B20CE9F" w:rsidR="00B612EB" w:rsidRPr="00EE2BDE" w:rsidRDefault="00B612EB" w:rsidP="00B612EB">
      <w:pPr>
        <w:pStyle w:val="ListParagraph"/>
        <w:numPr>
          <w:ilvl w:val="0"/>
          <w:numId w:val="9"/>
        </w:numPr>
        <w:rPr>
          <w:i/>
          <w:iCs/>
          <w:szCs w:val="24"/>
        </w:rPr>
      </w:pPr>
      <w:r w:rsidRPr="00EE2BDE">
        <w:rPr>
          <w:i/>
          <w:iCs/>
          <w:szCs w:val="24"/>
        </w:rPr>
        <w:t>The prevailing cost has gone up about $300/acre and that is just for the fuel. If you add inflation across the board for parts, wages, insurance, and factor in market forces, the prevailing cost per acre has gone up even more, roughly $500/acre in this geographical region</w:t>
      </w:r>
      <w:r w:rsidR="00582CDA" w:rsidRPr="00EE2BDE">
        <w:rPr>
          <w:i/>
          <w:iCs/>
          <w:szCs w:val="24"/>
        </w:rPr>
        <w:t>.</w:t>
      </w:r>
    </w:p>
    <w:p w14:paraId="04BEEB85" w14:textId="619DAF30" w:rsidR="00C3607E" w:rsidRPr="00EE2BDE" w:rsidRDefault="00387865" w:rsidP="0074009A">
      <w:pPr>
        <w:rPr>
          <w:szCs w:val="24"/>
        </w:rPr>
      </w:pPr>
      <w:bookmarkStart w:id="5" w:name="_Hlk112144554"/>
      <w:r w:rsidRPr="00EE2BDE">
        <w:rPr>
          <w:noProof/>
          <w:szCs w:val="24"/>
        </w:rPr>
        <mc:AlternateContent>
          <mc:Choice Requires="wpg">
            <w:drawing>
              <wp:anchor distT="0" distB="0" distL="114300" distR="114300" simplePos="0" relativeHeight="251660288" behindDoc="0" locked="0" layoutInCell="1" allowOverlap="1" wp14:anchorId="1F903D1B" wp14:editId="32B8A76A">
                <wp:simplePos x="0" y="0"/>
                <wp:positionH relativeFrom="margin">
                  <wp:posOffset>104775</wp:posOffset>
                </wp:positionH>
                <wp:positionV relativeFrom="paragraph">
                  <wp:posOffset>803275</wp:posOffset>
                </wp:positionV>
                <wp:extent cx="2662555" cy="3999865"/>
                <wp:effectExtent l="0" t="0" r="4445" b="635"/>
                <wp:wrapSquare wrapText="bothSides"/>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62555" cy="3999865"/>
                          <a:chOff x="0" y="0"/>
                          <a:chExt cx="2662555" cy="3999865"/>
                        </a:xfrm>
                      </wpg:grpSpPr>
                      <pic:pic xmlns:pic="http://schemas.openxmlformats.org/drawingml/2006/picture">
                        <pic:nvPicPr>
                          <pic:cNvPr id="3"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2555" cy="3552825"/>
                          </a:xfrm>
                          <a:prstGeom prst="rect">
                            <a:avLst/>
                          </a:prstGeom>
                          <a:noFill/>
                        </pic:spPr>
                      </pic:pic>
                      <wps:wsp>
                        <wps:cNvPr id="1" name="Text Box 1"/>
                        <wps:cNvSpPr txBox="1"/>
                        <wps:spPr>
                          <a:xfrm>
                            <a:off x="0" y="3609975"/>
                            <a:ext cx="2662555" cy="389890"/>
                          </a:xfrm>
                          <a:prstGeom prst="rect">
                            <a:avLst/>
                          </a:prstGeom>
                          <a:solidFill>
                            <a:prstClr val="white"/>
                          </a:solidFill>
                          <a:ln>
                            <a:noFill/>
                          </a:ln>
                        </wps:spPr>
                        <wps:txbx>
                          <w:txbxContent>
                            <w:p w14:paraId="7D55669F" w14:textId="420B241B" w:rsidR="00F97825" w:rsidRPr="009D739B" w:rsidRDefault="00F97825" w:rsidP="00F97825">
                              <w:pPr>
                                <w:pStyle w:val="Caption"/>
                                <w:rPr>
                                  <w:noProof/>
                                  <w:spacing w:val="-3"/>
                                  <w:sz w:val="24"/>
                                  <w:szCs w:val="24"/>
                                </w:rPr>
                              </w:pPr>
                              <w:r>
                                <w:t xml:space="preserve">Figure </w:t>
                              </w:r>
                              <w:r w:rsidR="008518C1">
                                <w:fldChar w:fldCharType="begin"/>
                              </w:r>
                              <w:r w:rsidR="008518C1">
                                <w:instrText xml:space="preserve"> SEQ Figure \* ARABIC </w:instrText>
                              </w:r>
                              <w:r w:rsidR="008518C1">
                                <w:fldChar w:fldCharType="separate"/>
                              </w:r>
                              <w:r>
                                <w:rPr>
                                  <w:noProof/>
                                </w:rPr>
                                <w:t>1</w:t>
                              </w:r>
                              <w:r w:rsidR="008518C1">
                                <w:rPr>
                                  <w:noProof/>
                                </w:rPr>
                                <w:fldChar w:fldCharType="end"/>
                              </w:r>
                              <w:r>
                                <w:t xml:space="preserve">- </w:t>
                              </w:r>
                              <w:r w:rsidRPr="003C14DC">
                                <w:t>Substantially damaged timberland cause</w:t>
                              </w:r>
                              <w:r>
                                <w:t>d</w:t>
                              </w:r>
                              <w:r w:rsidRPr="003C14DC">
                                <w:t xml:space="preserve"> by snow damage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F903D1B" id="Group 4" o:spid="_x0000_s1026" alt="&quot;&quot;" style="position:absolute;margin-left:8.25pt;margin-top:63.25pt;width:209.65pt;height:314.95pt;z-index:251660288;mso-position-horizontal-relative:margin" coordsize="26625,39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6625;height:35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">
                  <v:imagedata r:id="rId15" o:title=""/>
                </v:shape>
                <v:shapetype id="_x0000_t202" coordsize="21600,21600" o:spt="202" path="m,l,21600r21600,l21600,xe">
                  <v:stroke joinstyle="miter"/>
                  <v:path gradientshapeok="t" o:connecttype="rect"/>
                </v:shapetype>
                <v:shape id="Text Box 1" o:spid="_x0000_s1028" type="#_x0000_t202" style="position:absolute;top:36099;width:26625;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7D55669F" w14:textId="420B241B" w:rsidR="00F97825" w:rsidRPr="009D739B" w:rsidRDefault="00F97825" w:rsidP="00F97825">
                        <w:pPr>
                          <w:pStyle w:val="Caption"/>
                          <w:rPr>
                            <w:noProof/>
                            <w:spacing w:val="-3"/>
                            <w:sz w:val="24"/>
                            <w:szCs w:val="24"/>
                          </w:rPr>
                        </w:pPr>
                        <w:r>
                          <w:t xml:space="preserve">Figure </w:t>
                        </w:r>
                        <w:r w:rsidR="008518C1">
                          <w:fldChar w:fldCharType="begin"/>
                        </w:r>
                        <w:r w:rsidR="008518C1">
                          <w:instrText xml:space="preserve"> SEQ Figure \* ARABIC </w:instrText>
                        </w:r>
                        <w:r w:rsidR="008518C1">
                          <w:fldChar w:fldCharType="separate"/>
                        </w:r>
                        <w:r>
                          <w:rPr>
                            <w:noProof/>
                          </w:rPr>
                          <w:t>1</w:t>
                        </w:r>
                        <w:r w:rsidR="008518C1">
                          <w:rPr>
                            <w:noProof/>
                          </w:rPr>
                          <w:fldChar w:fldCharType="end"/>
                        </w:r>
                        <w:r>
                          <w:t xml:space="preserve">- </w:t>
                        </w:r>
                        <w:r w:rsidRPr="003C14DC">
                          <w:t>Substantially damaged timberland cause</w:t>
                        </w:r>
                        <w:r>
                          <w:t>d</w:t>
                        </w:r>
                        <w:r w:rsidRPr="003C14DC">
                          <w:t xml:space="preserve"> by snow damage</w:t>
                        </w:r>
                      </w:p>
                    </w:txbxContent>
                  </v:textbox>
                </v:shape>
                <w10:wrap type="square" anchorx="margin"/>
              </v:group>
            </w:pict>
          </mc:Fallback>
        </mc:AlternateContent>
      </w:r>
      <w:r w:rsidR="00111E4F" w:rsidRPr="00EE2BDE">
        <w:rPr>
          <w:szCs w:val="24"/>
        </w:rPr>
        <w:t xml:space="preserve">The current mechanical site preparation rates are $381, $545, and $871 </w:t>
      </w:r>
      <w:r w:rsidR="00C3607E" w:rsidRPr="00EE2BDE">
        <w:rPr>
          <w:szCs w:val="24"/>
        </w:rPr>
        <w:t>per acre for light, moderate, and heavy rates, respectively.  The proposed rates were increased to $600, $900, and $1200 per acre for light, moderate, and heavy rates, respectively.</w:t>
      </w:r>
      <w:r w:rsidR="00E30D05" w:rsidRPr="00EE2BDE">
        <w:rPr>
          <w:szCs w:val="24"/>
        </w:rPr>
        <w:t xml:space="preserve">  The rates were increased based on comments as well as CFIP invoice review</w:t>
      </w:r>
      <w:bookmarkEnd w:id="5"/>
      <w:r w:rsidR="00E30D05" w:rsidRPr="00EE2BDE">
        <w:rPr>
          <w:szCs w:val="24"/>
        </w:rPr>
        <w:t xml:space="preserve">. </w:t>
      </w:r>
      <w:r w:rsidR="00C3607E" w:rsidRPr="00EE2BDE">
        <w:rPr>
          <w:szCs w:val="24"/>
        </w:rPr>
        <w:t xml:space="preserve">  </w:t>
      </w:r>
      <w:r w:rsidR="00E30D05" w:rsidRPr="00EE2BDE">
        <w:rPr>
          <w:szCs w:val="24"/>
        </w:rPr>
        <w:t xml:space="preserve">The light and moderate rates were increased substantially more </w:t>
      </w:r>
      <w:r w:rsidR="00E17E16" w:rsidRPr="00EE2BDE">
        <w:rPr>
          <w:szCs w:val="24"/>
        </w:rPr>
        <w:t>since</w:t>
      </w:r>
      <w:r w:rsidR="00E30D05" w:rsidRPr="00EE2BDE">
        <w:rPr>
          <w:szCs w:val="24"/>
        </w:rPr>
        <w:t xml:space="preserve"> the previous rates were </w:t>
      </w:r>
      <w:r w:rsidRPr="00EE2BDE">
        <w:rPr>
          <w:szCs w:val="24"/>
        </w:rPr>
        <w:t>infrequently</w:t>
      </w:r>
      <w:r w:rsidR="00E30D05" w:rsidRPr="00EE2BDE">
        <w:rPr>
          <w:szCs w:val="24"/>
        </w:rPr>
        <w:t xml:space="preserve"> used </w:t>
      </w:r>
      <w:r w:rsidR="008536DC" w:rsidRPr="00EE2BDE">
        <w:rPr>
          <w:szCs w:val="24"/>
        </w:rPr>
        <w:t>because they were too low.</w:t>
      </w:r>
    </w:p>
    <w:p w14:paraId="07E930E0" w14:textId="77777777" w:rsidR="00387865" w:rsidRPr="00EE2BDE" w:rsidRDefault="00387865" w:rsidP="0074009A">
      <w:pPr>
        <w:rPr>
          <w:szCs w:val="24"/>
        </w:rPr>
      </w:pPr>
    </w:p>
    <w:p w14:paraId="51AA2DE6" w14:textId="47EE1A4F" w:rsidR="00C3607E" w:rsidRPr="00EE2BDE" w:rsidRDefault="00C3607E" w:rsidP="0074009A">
      <w:pPr>
        <w:rPr>
          <w:rFonts w:cs="Arial"/>
          <w:szCs w:val="24"/>
        </w:rPr>
      </w:pPr>
      <w:r w:rsidRPr="00EE2BDE">
        <w:rPr>
          <w:szCs w:val="24"/>
        </w:rPr>
        <w:t>In addition to increasing all three mechanical site preparation rates, an additional rate will be added</w:t>
      </w:r>
      <w:r w:rsidR="007944B2" w:rsidRPr="00EE2BDE">
        <w:rPr>
          <w:szCs w:val="24"/>
        </w:rPr>
        <w:t xml:space="preserve"> named Substantially Damaged </w:t>
      </w:r>
      <w:r w:rsidR="00AA7492" w:rsidRPr="00EE2BDE">
        <w:rPr>
          <w:szCs w:val="24"/>
        </w:rPr>
        <w:t>Site Preparation</w:t>
      </w:r>
      <w:r w:rsidRPr="00EE2BDE">
        <w:rPr>
          <w:szCs w:val="24"/>
        </w:rPr>
        <w:t>.  The practice is limited to areas that are substantially damaged timberlands (14 CCR 895.1), where wildfire, insects, disease, wind</w:t>
      </w:r>
      <w:r w:rsidR="00B31824" w:rsidRPr="00EE2BDE">
        <w:rPr>
          <w:szCs w:val="24"/>
        </w:rPr>
        <w:t>,</w:t>
      </w:r>
      <w:r w:rsidRPr="00EE2BDE">
        <w:rPr>
          <w:szCs w:val="24"/>
        </w:rPr>
        <w:t xml:space="preserve"> flood, or other blight reduced the stocking below the minimum standards of the California Forest Practice Rules.  The practice involves the treatment and/or removal of large quantities of dead unmerchantable trees and snags to eliminate dangerous conditions and prepare the site for reforestation.   Additional follow-up practices may be used to brush rake, pile and burn, chip, or masticate remaining brush and slash.  This differs from the heavy site preparation rate because the dead unmerchantable material poses a safety risk and the volume of material exceeds the treatment costs of the heavy rate.  The rate is negotiated between the RPF and Forestry Assistant Specialist (FAS).</w:t>
      </w:r>
      <w:r w:rsidR="00F97825" w:rsidRPr="00EE2BDE">
        <w:rPr>
          <w:szCs w:val="24"/>
        </w:rPr>
        <w:t xml:space="preserve">  The rate must be justified by a contractor estimate.  This is similar to forest land conservation measures which are negotiated because site conditions will vary depending on what caused the substantially damaged timberlands as well as site conditions. </w:t>
      </w:r>
      <w:r w:rsidRPr="00EE2BDE">
        <w:rPr>
          <w:szCs w:val="24"/>
        </w:rPr>
        <w:t xml:space="preserve">     </w:t>
      </w:r>
    </w:p>
    <w:p w14:paraId="659DB010" w14:textId="1EF85013" w:rsidR="00281558" w:rsidRPr="00EE2BDE" w:rsidRDefault="00E05C4C" w:rsidP="00AE1610">
      <w:pPr>
        <w:tabs>
          <w:tab w:val="left" w:pos="-720"/>
          <w:tab w:val="left" w:pos="1320"/>
        </w:tabs>
        <w:suppressAutoHyphens/>
        <w:spacing w:line="240" w:lineRule="exact"/>
        <w:rPr>
          <w:spacing w:val="-3"/>
          <w:szCs w:val="24"/>
        </w:rPr>
      </w:pPr>
      <w:r w:rsidRPr="00EE2BDE">
        <w:rPr>
          <w:spacing w:val="-3"/>
          <w:szCs w:val="24"/>
        </w:rPr>
        <w:t xml:space="preserve">  </w:t>
      </w:r>
      <w:r w:rsidR="00175EA8" w:rsidRPr="00EE2BDE">
        <w:rPr>
          <w:spacing w:val="-3"/>
          <w:szCs w:val="24"/>
        </w:rPr>
        <w:t xml:space="preserve"> </w:t>
      </w:r>
    </w:p>
    <w:p w14:paraId="3724A106" w14:textId="32E1DA67" w:rsidR="00B61F2F" w:rsidRPr="00EE2BDE" w:rsidRDefault="00B61F2F" w:rsidP="00AE1610">
      <w:pPr>
        <w:tabs>
          <w:tab w:val="left" w:pos="-720"/>
          <w:tab w:val="left" w:pos="1320"/>
        </w:tabs>
        <w:suppressAutoHyphens/>
        <w:spacing w:line="240" w:lineRule="exact"/>
        <w:rPr>
          <w:spacing w:val="-3"/>
          <w:szCs w:val="24"/>
          <w:u w:val="single"/>
        </w:rPr>
      </w:pPr>
      <w:r w:rsidRPr="00EE2BDE">
        <w:rPr>
          <w:spacing w:val="-3"/>
          <w:szCs w:val="24"/>
          <w:u w:val="single"/>
        </w:rPr>
        <w:t>Mechanical Precommercial Thinning and Release</w:t>
      </w:r>
    </w:p>
    <w:p w14:paraId="30FA8DD4" w14:textId="171FDE4D" w:rsidR="00B61F2F" w:rsidRPr="00EE2BDE" w:rsidRDefault="00B61F2F" w:rsidP="00AE1610">
      <w:pPr>
        <w:tabs>
          <w:tab w:val="left" w:pos="-720"/>
          <w:tab w:val="left" w:pos="1320"/>
        </w:tabs>
        <w:suppressAutoHyphens/>
        <w:spacing w:line="240" w:lineRule="exact"/>
        <w:rPr>
          <w:spacing w:val="-3"/>
          <w:szCs w:val="24"/>
          <w:u w:val="single"/>
        </w:rPr>
      </w:pPr>
    </w:p>
    <w:p w14:paraId="3C9FF31C" w14:textId="1B42D72D" w:rsidR="00B61F2F" w:rsidRPr="00EE2BDE" w:rsidRDefault="00B61F2F" w:rsidP="00AE1610">
      <w:pPr>
        <w:tabs>
          <w:tab w:val="left" w:pos="-720"/>
          <w:tab w:val="left" w:pos="1320"/>
        </w:tabs>
        <w:suppressAutoHyphens/>
        <w:spacing w:line="240" w:lineRule="exact"/>
        <w:rPr>
          <w:spacing w:val="-3"/>
          <w:szCs w:val="24"/>
        </w:rPr>
      </w:pPr>
      <w:r w:rsidRPr="00EE2BDE">
        <w:rPr>
          <w:spacing w:val="-3"/>
          <w:szCs w:val="24"/>
        </w:rPr>
        <w:t>Precommercial thinning involves reducing the number of small commercial tree species to a predetermined spacing to improve growth and/or to reduce fuel loads. Mechanical release involves removal of non-commercial tree species, shrubs/brush or grasses that are competing with previously planted or existing commercial tree species</w:t>
      </w:r>
      <w:r w:rsidR="008F50A5" w:rsidRPr="00EE2BDE">
        <w:rPr>
          <w:spacing w:val="-3"/>
          <w:szCs w:val="24"/>
        </w:rPr>
        <w:t xml:space="preserve">.  </w:t>
      </w:r>
    </w:p>
    <w:p w14:paraId="1A8FF7FF" w14:textId="139B26C7" w:rsidR="008F50A5" w:rsidRPr="00EE2BDE" w:rsidRDefault="008F50A5" w:rsidP="00AE1610">
      <w:pPr>
        <w:tabs>
          <w:tab w:val="left" w:pos="-720"/>
          <w:tab w:val="left" w:pos="1320"/>
        </w:tabs>
        <w:suppressAutoHyphens/>
        <w:spacing w:line="240" w:lineRule="exact"/>
        <w:rPr>
          <w:spacing w:val="-3"/>
          <w:szCs w:val="24"/>
        </w:rPr>
      </w:pPr>
    </w:p>
    <w:p w14:paraId="67CAE97F" w14:textId="5E879D17" w:rsidR="00B612EB" w:rsidRPr="00EE2BDE" w:rsidRDefault="008F50A5" w:rsidP="008F50A5">
      <w:pPr>
        <w:rPr>
          <w:szCs w:val="24"/>
        </w:rPr>
      </w:pPr>
      <w:r w:rsidRPr="00EE2BDE">
        <w:rPr>
          <w:szCs w:val="24"/>
        </w:rPr>
        <w:t xml:space="preserve">In response to the survey, 50% of respondents </w:t>
      </w:r>
      <w:r w:rsidR="008536DC" w:rsidRPr="00EE2BDE">
        <w:rPr>
          <w:szCs w:val="24"/>
        </w:rPr>
        <w:t>replied</w:t>
      </w:r>
      <w:r w:rsidRPr="00EE2BDE">
        <w:rPr>
          <w:szCs w:val="24"/>
        </w:rPr>
        <w:t xml:space="preserve"> that the current heavy thinning and release rate of $871/ac is inadequate.  Survey comments included</w:t>
      </w:r>
      <w:r w:rsidR="00B612EB" w:rsidRPr="00EE2BDE">
        <w:rPr>
          <w:szCs w:val="24"/>
        </w:rPr>
        <w:t>:</w:t>
      </w:r>
    </w:p>
    <w:p w14:paraId="04CF75FB" w14:textId="6730C476" w:rsidR="00B612EB" w:rsidRPr="00EE2BDE" w:rsidRDefault="00582CDA" w:rsidP="00B612EB">
      <w:pPr>
        <w:pStyle w:val="ListParagraph"/>
        <w:numPr>
          <w:ilvl w:val="0"/>
          <w:numId w:val="8"/>
        </w:numPr>
        <w:rPr>
          <w:i/>
          <w:iCs/>
          <w:szCs w:val="24"/>
        </w:rPr>
      </w:pPr>
      <w:r w:rsidRPr="00EE2BDE">
        <w:rPr>
          <w:i/>
          <w:iCs/>
          <w:szCs w:val="24"/>
        </w:rPr>
        <w:t>O</w:t>
      </w:r>
      <w:r w:rsidR="008F50A5" w:rsidRPr="00EE2BDE">
        <w:rPr>
          <w:i/>
          <w:iCs/>
          <w:szCs w:val="24"/>
        </w:rPr>
        <w:t>ur rates for PCT are running over $2,000 per acre for TSI work. We used to get a guy with a saw for $40/hr. Now we are seeing rates of $75/hr. In addition, insurance rates have doubled in the last two years</w:t>
      </w:r>
      <w:r w:rsidRPr="00EE2BDE">
        <w:rPr>
          <w:i/>
          <w:iCs/>
          <w:szCs w:val="24"/>
        </w:rPr>
        <w:t>.</w:t>
      </w:r>
    </w:p>
    <w:p w14:paraId="30E440C5" w14:textId="77777777" w:rsidR="00582CDA" w:rsidRPr="00EE2BDE" w:rsidRDefault="00582CDA" w:rsidP="00B612EB">
      <w:pPr>
        <w:pStyle w:val="ListParagraph"/>
        <w:numPr>
          <w:ilvl w:val="0"/>
          <w:numId w:val="8"/>
        </w:numPr>
        <w:rPr>
          <w:i/>
          <w:iCs/>
          <w:szCs w:val="24"/>
        </w:rPr>
      </w:pPr>
      <w:r w:rsidRPr="00EE2BDE">
        <w:rPr>
          <w:i/>
          <w:iCs/>
          <w:szCs w:val="24"/>
        </w:rPr>
        <w:t>I</w:t>
      </w:r>
      <w:r w:rsidR="008F50A5" w:rsidRPr="00EE2BDE">
        <w:rPr>
          <w:i/>
          <w:iCs/>
          <w:szCs w:val="24"/>
        </w:rPr>
        <w:t>n northern California, availability of contractors relative to demand is low</w:t>
      </w:r>
      <w:r w:rsidRPr="00EE2BDE">
        <w:rPr>
          <w:i/>
          <w:iCs/>
          <w:szCs w:val="24"/>
        </w:rPr>
        <w:t>.</w:t>
      </w:r>
    </w:p>
    <w:p w14:paraId="31B3397F" w14:textId="33C6E15F" w:rsidR="00B612EB" w:rsidRPr="00EE2BDE" w:rsidRDefault="00582CDA" w:rsidP="00B612EB">
      <w:pPr>
        <w:pStyle w:val="ListParagraph"/>
        <w:numPr>
          <w:ilvl w:val="0"/>
          <w:numId w:val="8"/>
        </w:numPr>
        <w:rPr>
          <w:i/>
          <w:iCs/>
          <w:szCs w:val="24"/>
        </w:rPr>
      </w:pPr>
      <w:r w:rsidRPr="00EE2BDE">
        <w:rPr>
          <w:i/>
          <w:iCs/>
          <w:szCs w:val="24"/>
        </w:rPr>
        <w:t>I</w:t>
      </w:r>
      <w:r w:rsidR="008F50A5" w:rsidRPr="00EE2BDE">
        <w:rPr>
          <w:i/>
          <w:iCs/>
          <w:szCs w:val="24"/>
        </w:rPr>
        <w:t xml:space="preserve">f </w:t>
      </w:r>
      <w:r w:rsidR="008536DC" w:rsidRPr="00EE2BDE">
        <w:rPr>
          <w:i/>
          <w:iCs/>
          <w:szCs w:val="24"/>
        </w:rPr>
        <w:t>hand crews</w:t>
      </w:r>
      <w:r w:rsidR="008F50A5" w:rsidRPr="00EE2BDE">
        <w:rPr>
          <w:i/>
          <w:iCs/>
          <w:szCs w:val="24"/>
        </w:rPr>
        <w:t xml:space="preserve"> are doing pct, in dense material, they can only do 2-3 acres per day. Crews are charging $54/</w:t>
      </w:r>
      <w:proofErr w:type="spellStart"/>
      <w:r w:rsidR="008F50A5" w:rsidRPr="00EE2BDE">
        <w:rPr>
          <w:i/>
          <w:iCs/>
          <w:szCs w:val="24"/>
        </w:rPr>
        <w:t>hr</w:t>
      </w:r>
      <w:proofErr w:type="spellEnd"/>
      <w:r w:rsidR="008F50A5" w:rsidRPr="00EE2BDE">
        <w:rPr>
          <w:i/>
          <w:iCs/>
          <w:szCs w:val="24"/>
        </w:rPr>
        <w:t>/person plus foreman costs. For a 12</w:t>
      </w:r>
      <w:r w:rsidR="006E4CB6" w:rsidRPr="00EE2BDE">
        <w:rPr>
          <w:i/>
          <w:iCs/>
          <w:szCs w:val="24"/>
        </w:rPr>
        <w:t>-</w:t>
      </w:r>
      <w:r w:rsidR="008F50A5" w:rsidRPr="00EE2BDE">
        <w:rPr>
          <w:i/>
          <w:iCs/>
          <w:szCs w:val="24"/>
        </w:rPr>
        <w:t>man crew in Shasta/Siskiyou, its $6000/day or $2-3k/a</w:t>
      </w:r>
      <w:r w:rsidRPr="00EE2BDE">
        <w:rPr>
          <w:i/>
          <w:iCs/>
          <w:szCs w:val="24"/>
        </w:rPr>
        <w:t>c.</w:t>
      </w:r>
      <w:r w:rsidR="008F50A5" w:rsidRPr="00EE2BDE">
        <w:rPr>
          <w:i/>
          <w:iCs/>
          <w:szCs w:val="24"/>
        </w:rPr>
        <w:t xml:space="preserve"> </w:t>
      </w:r>
    </w:p>
    <w:p w14:paraId="797C3206" w14:textId="0894CE16" w:rsidR="008F50A5" w:rsidRPr="00EE2BDE" w:rsidRDefault="00C07242" w:rsidP="00B612EB">
      <w:pPr>
        <w:pStyle w:val="ListParagraph"/>
        <w:numPr>
          <w:ilvl w:val="0"/>
          <w:numId w:val="8"/>
        </w:numPr>
        <w:rPr>
          <w:i/>
          <w:iCs/>
          <w:szCs w:val="24"/>
        </w:rPr>
      </w:pPr>
      <w:r w:rsidRPr="00EE2BDE">
        <w:rPr>
          <w:i/>
          <w:iCs/>
          <w:szCs w:val="24"/>
        </w:rPr>
        <w:t>N</w:t>
      </w:r>
      <w:r w:rsidR="008F50A5" w:rsidRPr="00EE2BDE">
        <w:rPr>
          <w:i/>
          <w:iCs/>
          <w:szCs w:val="24"/>
        </w:rPr>
        <w:t xml:space="preserve">orth coast actual cost is $1500 per </w:t>
      </w:r>
      <w:r w:rsidR="002E6C25" w:rsidRPr="00EE2BDE">
        <w:rPr>
          <w:i/>
          <w:iCs/>
          <w:szCs w:val="24"/>
        </w:rPr>
        <w:t>acre</w:t>
      </w:r>
      <w:r w:rsidR="008F50A5" w:rsidRPr="00EE2BDE">
        <w:rPr>
          <w:i/>
          <w:iCs/>
          <w:szCs w:val="24"/>
        </w:rPr>
        <w:t>.</w:t>
      </w:r>
    </w:p>
    <w:p w14:paraId="0C8CE26E" w14:textId="4FB2DE16" w:rsidR="00B612EB" w:rsidRPr="00EE2BDE" w:rsidRDefault="00B612EB" w:rsidP="00B612EB">
      <w:pPr>
        <w:pStyle w:val="ListParagraph"/>
        <w:numPr>
          <w:ilvl w:val="0"/>
          <w:numId w:val="8"/>
        </w:numPr>
        <w:rPr>
          <w:i/>
          <w:iCs/>
          <w:szCs w:val="24"/>
        </w:rPr>
      </w:pPr>
      <w:r w:rsidRPr="00EE2BDE">
        <w:rPr>
          <w:i/>
          <w:iCs/>
          <w:szCs w:val="24"/>
        </w:rPr>
        <w:t>No, most of my bids are running over $1000 per acre</w:t>
      </w:r>
      <w:r w:rsidR="00C07242" w:rsidRPr="00EE2BDE">
        <w:rPr>
          <w:i/>
          <w:iCs/>
          <w:szCs w:val="24"/>
        </w:rPr>
        <w:t>.</w:t>
      </w:r>
    </w:p>
    <w:p w14:paraId="1F77C462" w14:textId="50B59474" w:rsidR="00E30D05" w:rsidRPr="00EE2BDE" w:rsidRDefault="00E30D05" w:rsidP="008F50A5">
      <w:pPr>
        <w:rPr>
          <w:szCs w:val="24"/>
        </w:rPr>
      </w:pPr>
    </w:p>
    <w:p w14:paraId="39020A22" w14:textId="1420358C" w:rsidR="00E30D05" w:rsidRPr="00EE2BDE" w:rsidRDefault="00E30D05" w:rsidP="008F50A5">
      <w:pPr>
        <w:rPr>
          <w:szCs w:val="24"/>
        </w:rPr>
      </w:pPr>
      <w:r w:rsidRPr="00EE2BDE">
        <w:rPr>
          <w:szCs w:val="24"/>
        </w:rPr>
        <w:t xml:space="preserve">The current mechanical precommercial thinning and release rates are $381, $545, and $871 per acre for light, moderate, and heavy rates, respectively.  The proposed rates were increased to $600, $900, and $1200 per acre for light, moderate, and heavy rates, respectively.  The rates were increased based on comments as well as CFIP invoice review.  The light and moderate rates were increased substantially more </w:t>
      </w:r>
      <w:r w:rsidR="00E17E16" w:rsidRPr="00EE2BDE">
        <w:rPr>
          <w:szCs w:val="24"/>
        </w:rPr>
        <w:t>since</w:t>
      </w:r>
      <w:r w:rsidRPr="00EE2BDE">
        <w:rPr>
          <w:szCs w:val="24"/>
        </w:rPr>
        <w:t xml:space="preserve"> the previous rates were infrequently used </w:t>
      </w:r>
      <w:r w:rsidR="008536DC" w:rsidRPr="00EE2BDE">
        <w:rPr>
          <w:szCs w:val="24"/>
        </w:rPr>
        <w:t>because they were</w:t>
      </w:r>
      <w:r w:rsidRPr="00EE2BDE">
        <w:rPr>
          <w:szCs w:val="24"/>
        </w:rPr>
        <w:t xml:space="preserve"> too low.  </w:t>
      </w:r>
    </w:p>
    <w:p w14:paraId="560D9BA0" w14:textId="77777777" w:rsidR="00E30D05" w:rsidRPr="00EE2BDE" w:rsidRDefault="00E30D05" w:rsidP="008F50A5">
      <w:pPr>
        <w:rPr>
          <w:szCs w:val="24"/>
        </w:rPr>
      </w:pPr>
    </w:p>
    <w:p w14:paraId="610D1076" w14:textId="796C1859" w:rsidR="00E30D05" w:rsidRPr="00EE2BDE" w:rsidRDefault="00E30D05" w:rsidP="008F50A5">
      <w:pPr>
        <w:rPr>
          <w:szCs w:val="24"/>
          <w:u w:val="single"/>
        </w:rPr>
      </w:pPr>
      <w:r w:rsidRPr="00EE2BDE">
        <w:rPr>
          <w:szCs w:val="24"/>
          <w:u w:val="single"/>
        </w:rPr>
        <w:t xml:space="preserve">Mechanical Follow-up   </w:t>
      </w:r>
    </w:p>
    <w:p w14:paraId="42EF0698" w14:textId="66DCBD39" w:rsidR="00E30D05" w:rsidRPr="00EE2BDE" w:rsidRDefault="00E30D05" w:rsidP="008F50A5">
      <w:pPr>
        <w:rPr>
          <w:szCs w:val="24"/>
          <w:u w:val="single"/>
        </w:rPr>
      </w:pPr>
    </w:p>
    <w:p w14:paraId="5EDEE6F0" w14:textId="77777777" w:rsidR="008536DC" w:rsidRPr="00EE2BDE" w:rsidRDefault="00E30D05" w:rsidP="008F50A5">
      <w:pPr>
        <w:rPr>
          <w:szCs w:val="24"/>
        </w:rPr>
      </w:pPr>
      <w:r w:rsidRPr="00EE2BDE">
        <w:rPr>
          <w:szCs w:val="24"/>
        </w:rPr>
        <w:t>Mechanical follow-up involves the treatment of slash resulting from site preparation, thinning, release, and pruning practices.  Follow-up may be completed with pile</w:t>
      </w:r>
      <w:r w:rsidR="002E6C25" w:rsidRPr="00EE2BDE">
        <w:rPr>
          <w:szCs w:val="24"/>
        </w:rPr>
        <w:t>-</w:t>
      </w:r>
      <w:r w:rsidRPr="00EE2BDE">
        <w:rPr>
          <w:szCs w:val="24"/>
        </w:rPr>
        <w:t>and</w:t>
      </w:r>
      <w:r w:rsidR="002E6C25" w:rsidRPr="00EE2BDE">
        <w:rPr>
          <w:szCs w:val="24"/>
        </w:rPr>
        <w:t>-</w:t>
      </w:r>
      <w:r w:rsidRPr="00EE2BDE">
        <w:rPr>
          <w:szCs w:val="24"/>
        </w:rPr>
        <w:t xml:space="preserve"> burning, chipping, mastication, or removal</w:t>
      </w:r>
      <w:r w:rsidR="00703151" w:rsidRPr="00EE2BDE">
        <w:rPr>
          <w:szCs w:val="24"/>
        </w:rPr>
        <w:t xml:space="preserve">.  In response to the survey, 50% of respondents </w:t>
      </w:r>
      <w:r w:rsidR="008536DC" w:rsidRPr="00EE2BDE">
        <w:rPr>
          <w:szCs w:val="24"/>
        </w:rPr>
        <w:t>replied</w:t>
      </w:r>
      <w:r w:rsidR="00703151" w:rsidRPr="00EE2BDE">
        <w:rPr>
          <w:szCs w:val="24"/>
        </w:rPr>
        <w:t xml:space="preserve"> that the current heavy mechanical follow-up rate of $1089/ac is inadequate.  Survey responses included</w:t>
      </w:r>
      <w:r w:rsidR="008536DC" w:rsidRPr="00EE2BDE">
        <w:rPr>
          <w:szCs w:val="24"/>
        </w:rPr>
        <w:t>:</w:t>
      </w:r>
    </w:p>
    <w:p w14:paraId="5B11B0A4" w14:textId="77777777" w:rsidR="008536DC" w:rsidRPr="00EE2BDE" w:rsidRDefault="008536DC" w:rsidP="008536DC">
      <w:pPr>
        <w:pStyle w:val="ListParagraph"/>
        <w:numPr>
          <w:ilvl w:val="0"/>
          <w:numId w:val="10"/>
        </w:numPr>
        <w:rPr>
          <w:i/>
          <w:iCs/>
          <w:szCs w:val="24"/>
        </w:rPr>
      </w:pPr>
      <w:r w:rsidRPr="00EE2BDE">
        <w:rPr>
          <w:i/>
          <w:iCs/>
          <w:szCs w:val="24"/>
        </w:rPr>
        <w:t>A</w:t>
      </w:r>
      <w:r w:rsidR="00D45A00" w:rsidRPr="00EE2BDE">
        <w:rPr>
          <w:i/>
          <w:iCs/>
          <w:szCs w:val="24"/>
        </w:rPr>
        <w:t xml:space="preserve"> </w:t>
      </w:r>
      <w:r w:rsidR="00703151" w:rsidRPr="00EE2BDE">
        <w:rPr>
          <w:i/>
          <w:iCs/>
          <w:szCs w:val="24"/>
        </w:rPr>
        <w:t>guy with a saw is going to lop about 1/4 to 1/3 acre a day. At $75/hr</w:t>
      </w:r>
      <w:r w:rsidRPr="00EE2BDE">
        <w:rPr>
          <w:i/>
          <w:iCs/>
          <w:szCs w:val="24"/>
        </w:rPr>
        <w:t>.</w:t>
      </w:r>
      <w:r w:rsidR="00703151" w:rsidRPr="00EE2BDE">
        <w:rPr>
          <w:i/>
          <w:iCs/>
          <w:szCs w:val="24"/>
        </w:rPr>
        <w:t xml:space="preserve"> for 24 hours, that is $1,800 minimum and that doesn't include the fact that we are now paying portal to portal time for most contractors, so only a 6 hour day is possible for a lot of areas</w:t>
      </w:r>
    </w:p>
    <w:p w14:paraId="36EF9A30" w14:textId="77777777" w:rsidR="008536DC" w:rsidRPr="00EE2BDE" w:rsidRDefault="008536DC" w:rsidP="008536DC">
      <w:pPr>
        <w:pStyle w:val="ListParagraph"/>
        <w:numPr>
          <w:ilvl w:val="0"/>
          <w:numId w:val="10"/>
        </w:numPr>
        <w:rPr>
          <w:i/>
          <w:iCs/>
          <w:szCs w:val="24"/>
        </w:rPr>
      </w:pPr>
      <w:r w:rsidRPr="00EE2BDE">
        <w:rPr>
          <w:i/>
          <w:iCs/>
          <w:szCs w:val="24"/>
        </w:rPr>
        <w:t>T</w:t>
      </w:r>
      <w:r w:rsidR="00703151" w:rsidRPr="00EE2BDE">
        <w:rPr>
          <w:i/>
          <w:iCs/>
          <w:szCs w:val="24"/>
        </w:rPr>
        <w:t>his rate would cover most mastication operations less than 35% slope, but costs rise on steeper ground. For end-haul, trucking is $130-150/hr.</w:t>
      </w:r>
    </w:p>
    <w:p w14:paraId="3D5422E7" w14:textId="7412A256" w:rsidR="00E30D05" w:rsidRPr="00EE2BDE" w:rsidRDefault="008536DC" w:rsidP="008536DC">
      <w:pPr>
        <w:pStyle w:val="ListParagraph"/>
        <w:numPr>
          <w:ilvl w:val="0"/>
          <w:numId w:val="10"/>
        </w:numPr>
        <w:rPr>
          <w:i/>
          <w:iCs/>
          <w:szCs w:val="24"/>
        </w:rPr>
      </w:pPr>
      <w:r w:rsidRPr="00EE2BDE">
        <w:rPr>
          <w:i/>
          <w:iCs/>
          <w:szCs w:val="24"/>
        </w:rPr>
        <w:t>N</w:t>
      </w:r>
      <w:r w:rsidR="00703151" w:rsidRPr="00EE2BDE">
        <w:rPr>
          <w:i/>
          <w:iCs/>
          <w:szCs w:val="24"/>
        </w:rPr>
        <w:t>orth coast, equipment fuel labor close to 2 k per acre.</w:t>
      </w:r>
    </w:p>
    <w:p w14:paraId="09EABEF2" w14:textId="6D4CF531" w:rsidR="00E17E16" w:rsidRPr="00EE2BDE" w:rsidRDefault="00E17E16" w:rsidP="008536DC">
      <w:pPr>
        <w:pStyle w:val="ListParagraph"/>
        <w:numPr>
          <w:ilvl w:val="0"/>
          <w:numId w:val="10"/>
        </w:numPr>
        <w:rPr>
          <w:i/>
          <w:iCs/>
          <w:szCs w:val="24"/>
        </w:rPr>
      </w:pPr>
      <w:r w:rsidRPr="00EE2BDE">
        <w:rPr>
          <w:i/>
          <w:iCs/>
          <w:szCs w:val="24"/>
        </w:rPr>
        <w:t>Combined, the prevailing cost for release and follow-up is $1960/acre. The 90% reimbursement rate would give back to the landowner roughly $1,760. In my geographical location, with heavy vegetation and moderate slope (30%) the going rate for mastication is $2700/acre. The reimbursement rate is closer to 65%. The landowners want to believe that they are being reimbursed 75 to 90% of the actual prevailing cost, but that is not the case. This is my biggest discussion point when trying to sell the program.</w:t>
      </w:r>
    </w:p>
    <w:p w14:paraId="7FF94FD5" w14:textId="1A78A8B3" w:rsidR="00703151" w:rsidRPr="00EE2BDE" w:rsidRDefault="00703151" w:rsidP="008F50A5">
      <w:pPr>
        <w:rPr>
          <w:szCs w:val="24"/>
        </w:rPr>
      </w:pPr>
    </w:p>
    <w:p w14:paraId="6106DBAA" w14:textId="681838AC" w:rsidR="00703151" w:rsidRPr="00EE2BDE" w:rsidRDefault="00703151" w:rsidP="00703151">
      <w:pPr>
        <w:rPr>
          <w:szCs w:val="24"/>
        </w:rPr>
      </w:pPr>
      <w:r w:rsidRPr="00EE2BDE">
        <w:rPr>
          <w:szCs w:val="24"/>
        </w:rPr>
        <w:t>The current mechanical follow-up rates are $</w:t>
      </w:r>
      <w:r w:rsidR="00BC7EA4" w:rsidRPr="00EE2BDE">
        <w:rPr>
          <w:szCs w:val="24"/>
        </w:rPr>
        <w:t>436</w:t>
      </w:r>
      <w:r w:rsidRPr="00EE2BDE">
        <w:rPr>
          <w:szCs w:val="24"/>
        </w:rPr>
        <w:t>, $</w:t>
      </w:r>
      <w:r w:rsidR="00BC7EA4" w:rsidRPr="00EE2BDE">
        <w:rPr>
          <w:szCs w:val="24"/>
        </w:rPr>
        <w:t>762</w:t>
      </w:r>
      <w:r w:rsidRPr="00EE2BDE">
        <w:rPr>
          <w:szCs w:val="24"/>
        </w:rPr>
        <w:t>, and $</w:t>
      </w:r>
      <w:r w:rsidR="00BC7EA4" w:rsidRPr="00EE2BDE">
        <w:rPr>
          <w:szCs w:val="24"/>
        </w:rPr>
        <w:t>1089</w:t>
      </w:r>
      <w:r w:rsidRPr="00EE2BDE">
        <w:rPr>
          <w:szCs w:val="24"/>
        </w:rPr>
        <w:t xml:space="preserve"> per acre for light, moderate, and heavy rates, respectively.  The proposed rates were increased to $600, $900, and $1200 per acre for light, moderate, and heavy rates, respectively.  The rates were increased based on comments as well as CFIP invoice review.  The light and moderate rates were increased substantially more </w:t>
      </w:r>
      <w:r w:rsidR="00E17E16" w:rsidRPr="00EE2BDE">
        <w:rPr>
          <w:szCs w:val="24"/>
        </w:rPr>
        <w:t>since</w:t>
      </w:r>
      <w:r w:rsidRPr="00EE2BDE">
        <w:rPr>
          <w:szCs w:val="24"/>
        </w:rPr>
        <w:t xml:space="preserve"> the previous rates were infrequently used </w:t>
      </w:r>
      <w:r w:rsidR="00E17E16" w:rsidRPr="00EE2BDE">
        <w:rPr>
          <w:szCs w:val="24"/>
        </w:rPr>
        <w:t xml:space="preserve">because they were </w:t>
      </w:r>
      <w:r w:rsidRPr="00EE2BDE">
        <w:rPr>
          <w:szCs w:val="24"/>
        </w:rPr>
        <w:t xml:space="preserve">too low.  </w:t>
      </w:r>
    </w:p>
    <w:p w14:paraId="21EC9A7E" w14:textId="1B5687C3" w:rsidR="00703151" w:rsidRPr="00EE2BDE" w:rsidRDefault="00703151" w:rsidP="008F50A5">
      <w:pPr>
        <w:rPr>
          <w:szCs w:val="24"/>
        </w:rPr>
      </w:pPr>
    </w:p>
    <w:p w14:paraId="61A30B18" w14:textId="54DB9A4A" w:rsidR="00F20960" w:rsidRPr="00EE2BDE" w:rsidRDefault="00F20960" w:rsidP="008F50A5">
      <w:pPr>
        <w:rPr>
          <w:szCs w:val="24"/>
          <w:u w:val="single"/>
        </w:rPr>
      </w:pPr>
      <w:r w:rsidRPr="00EE2BDE">
        <w:rPr>
          <w:szCs w:val="24"/>
          <w:u w:val="single"/>
        </w:rPr>
        <w:t>Other Practices</w:t>
      </w:r>
    </w:p>
    <w:p w14:paraId="07BAF981" w14:textId="2B027D91" w:rsidR="00F20960" w:rsidRPr="00EE2BDE" w:rsidRDefault="00F20960" w:rsidP="008F50A5">
      <w:pPr>
        <w:rPr>
          <w:szCs w:val="24"/>
          <w:u w:val="single"/>
        </w:rPr>
      </w:pPr>
    </w:p>
    <w:p w14:paraId="751D224B" w14:textId="77777777" w:rsidR="00DC2130" w:rsidRPr="00EE2BDE" w:rsidRDefault="00F20960" w:rsidP="008F50A5">
      <w:pPr>
        <w:rPr>
          <w:szCs w:val="24"/>
        </w:rPr>
      </w:pPr>
      <w:r w:rsidRPr="00EE2BDE">
        <w:rPr>
          <w:szCs w:val="24"/>
        </w:rPr>
        <w:t xml:space="preserve">The remaining practices, including tree planting, tree protection, and herbicide related practices, were evaluated for rate adjustments.  It was determined that the heavy rates for these practices were rarely exceeded.  However, all of the practices were adjusted so that the light and moderate practices were scaled more </w:t>
      </w:r>
      <w:r w:rsidR="00387865" w:rsidRPr="00EE2BDE">
        <w:rPr>
          <w:szCs w:val="24"/>
        </w:rPr>
        <w:t>appropriately,</w:t>
      </w:r>
      <w:r w:rsidRPr="00EE2BDE">
        <w:rPr>
          <w:szCs w:val="24"/>
        </w:rPr>
        <w:t xml:space="preserve"> and dollar values rounded up for clarity.  </w:t>
      </w:r>
    </w:p>
    <w:p w14:paraId="5E83F914" w14:textId="1688FB98" w:rsidR="00DC2130" w:rsidRPr="00EE2BDE" w:rsidRDefault="00DC2130" w:rsidP="008F50A5">
      <w:pPr>
        <w:rPr>
          <w:szCs w:val="24"/>
        </w:rPr>
      </w:pPr>
    </w:p>
    <w:p w14:paraId="6F2E3923" w14:textId="54D4D5C6" w:rsidR="00D45A00" w:rsidRPr="00EE2BDE" w:rsidRDefault="00D45A00" w:rsidP="008F50A5">
      <w:pPr>
        <w:rPr>
          <w:szCs w:val="24"/>
        </w:rPr>
      </w:pPr>
      <w:r w:rsidRPr="00EE2BDE">
        <w:rPr>
          <w:noProof/>
        </w:rPr>
        <w:drawing>
          <wp:inline distT="0" distB="0" distL="0" distR="0" wp14:anchorId="77011E0F" wp14:editId="70FB659F">
            <wp:extent cx="5943600" cy="6730365"/>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730365"/>
                    </a:xfrm>
                    <a:prstGeom prst="rect">
                      <a:avLst/>
                    </a:prstGeom>
                    <a:noFill/>
                    <a:ln>
                      <a:noFill/>
                    </a:ln>
                  </pic:spPr>
                </pic:pic>
              </a:graphicData>
            </a:graphic>
          </wp:inline>
        </w:drawing>
      </w:r>
    </w:p>
    <w:p w14:paraId="1997E3E4" w14:textId="79B98DDB" w:rsidR="00F20960" w:rsidRPr="00EE2BDE" w:rsidRDefault="00F20960" w:rsidP="008F50A5">
      <w:pPr>
        <w:rPr>
          <w:szCs w:val="24"/>
        </w:rPr>
      </w:pPr>
      <w:r w:rsidRPr="00EE2BDE">
        <w:rPr>
          <w:szCs w:val="24"/>
        </w:rPr>
        <w:t xml:space="preserve"> </w:t>
      </w:r>
    </w:p>
    <w:p w14:paraId="2E696AA9" w14:textId="77777777" w:rsidR="00420D04" w:rsidRPr="00EE2BDE" w:rsidRDefault="00420D04" w:rsidP="00AE1610">
      <w:pPr>
        <w:tabs>
          <w:tab w:val="left" w:pos="-720"/>
          <w:tab w:val="left" w:pos="1320"/>
        </w:tabs>
        <w:suppressAutoHyphens/>
        <w:spacing w:line="240" w:lineRule="exact"/>
        <w:rPr>
          <w:spacing w:val="-3"/>
          <w:szCs w:val="24"/>
        </w:rPr>
      </w:pPr>
    </w:p>
    <w:p w14:paraId="1ABC4E5F" w14:textId="77777777" w:rsidR="00C71194" w:rsidRPr="00EE2BDE" w:rsidRDefault="00C71194" w:rsidP="00C71194">
      <w:pPr>
        <w:tabs>
          <w:tab w:val="left" w:pos="-720"/>
          <w:tab w:val="left" w:pos="1320"/>
        </w:tabs>
        <w:suppressAutoHyphens/>
        <w:spacing w:line="240" w:lineRule="exact"/>
        <w:rPr>
          <w:spacing w:val="-3"/>
          <w:szCs w:val="24"/>
        </w:rPr>
      </w:pPr>
      <w:r w:rsidRPr="00EE2BDE">
        <w:rPr>
          <w:spacing w:val="-3"/>
          <w:szCs w:val="24"/>
        </w:rPr>
        <w:t>As per 14 CCR § 1530.1, by April 15 each fiscal year, the Director shall submit to the Board for its review a schedule of the prevailing costs of performing the practices eligible for cost sharing payments in various regions of the state. The schedule shall apply to all cost sharing agreements signed in the next fiscal year. At any time, the Director may submit amendments in the schedule to the Board for its review; such changes shall become effective upon Board approval or 75 days after submission to the Board unless the Board acts to change such amendments.</w:t>
      </w:r>
    </w:p>
    <w:p w14:paraId="451747C9" w14:textId="77777777" w:rsidR="00C71194" w:rsidRPr="00EE2BDE" w:rsidRDefault="00C71194" w:rsidP="00C71194">
      <w:pPr>
        <w:tabs>
          <w:tab w:val="left" w:pos="-720"/>
          <w:tab w:val="left" w:pos="1320"/>
        </w:tabs>
        <w:suppressAutoHyphens/>
        <w:spacing w:line="240" w:lineRule="exact"/>
        <w:rPr>
          <w:spacing w:val="-3"/>
          <w:szCs w:val="24"/>
        </w:rPr>
      </w:pPr>
    </w:p>
    <w:p w14:paraId="432336E5" w14:textId="77777777" w:rsidR="00C71194" w:rsidRPr="00EE2BDE" w:rsidRDefault="00C71194" w:rsidP="00C71194">
      <w:pPr>
        <w:tabs>
          <w:tab w:val="left" w:pos="-720"/>
          <w:tab w:val="left" w:pos="1320"/>
        </w:tabs>
        <w:suppressAutoHyphens/>
        <w:spacing w:line="240" w:lineRule="exact"/>
        <w:rPr>
          <w:spacing w:val="-3"/>
          <w:szCs w:val="24"/>
        </w:rPr>
      </w:pPr>
    </w:p>
    <w:p w14:paraId="38FDC669" w14:textId="01A7027D" w:rsidR="00C71194" w:rsidRPr="00EE2BDE" w:rsidRDefault="00C71194" w:rsidP="00C71194">
      <w:pPr>
        <w:tabs>
          <w:tab w:val="left" w:pos="-720"/>
          <w:tab w:val="left" w:pos="1320"/>
        </w:tabs>
        <w:suppressAutoHyphens/>
        <w:spacing w:line="240" w:lineRule="exact"/>
        <w:rPr>
          <w:spacing w:val="-3"/>
          <w:szCs w:val="24"/>
        </w:rPr>
      </w:pPr>
      <w:r w:rsidRPr="00EE2BDE">
        <w:rPr>
          <w:spacing w:val="-3"/>
          <w:szCs w:val="24"/>
        </w:rPr>
        <w:t xml:space="preserve">The Department requests that the attached cost share rates be approved and made effective </w:t>
      </w:r>
      <w:r w:rsidR="00387865" w:rsidRPr="00EE2BDE">
        <w:rPr>
          <w:spacing w:val="-3"/>
          <w:szCs w:val="24"/>
        </w:rPr>
        <w:t>upon Board approval</w:t>
      </w:r>
      <w:r w:rsidRPr="00EE2BDE">
        <w:rPr>
          <w:spacing w:val="-3"/>
          <w:szCs w:val="24"/>
        </w:rPr>
        <w:t>.</w:t>
      </w:r>
    </w:p>
    <w:p w14:paraId="7F173399" w14:textId="4C3732B2" w:rsidR="00AA7492" w:rsidRPr="00EE2BDE" w:rsidRDefault="00AA7492" w:rsidP="00C71194">
      <w:pPr>
        <w:tabs>
          <w:tab w:val="left" w:pos="-720"/>
          <w:tab w:val="left" w:pos="1320"/>
        </w:tabs>
        <w:suppressAutoHyphens/>
        <w:spacing w:line="240" w:lineRule="exact"/>
        <w:rPr>
          <w:spacing w:val="-3"/>
          <w:szCs w:val="24"/>
        </w:rPr>
      </w:pPr>
    </w:p>
    <w:p w14:paraId="7CA0C687" w14:textId="0CDBB62A" w:rsidR="00AA7492" w:rsidRDefault="00AA7492" w:rsidP="00C71194">
      <w:pPr>
        <w:tabs>
          <w:tab w:val="left" w:pos="-720"/>
          <w:tab w:val="left" w:pos="1320"/>
        </w:tabs>
        <w:suppressAutoHyphens/>
        <w:spacing w:line="240" w:lineRule="exact"/>
        <w:rPr>
          <w:spacing w:val="-3"/>
          <w:szCs w:val="24"/>
        </w:rPr>
      </w:pPr>
      <w:r w:rsidRPr="00EE2BDE">
        <w:rPr>
          <w:spacing w:val="-3"/>
          <w:szCs w:val="24"/>
        </w:rPr>
        <w:t>As with all of CFIPs rate adjustments, amendments to existing contracts will not be allowed</w:t>
      </w:r>
      <w:r w:rsidR="00092CD8" w:rsidRPr="00EE2BDE">
        <w:rPr>
          <w:spacing w:val="-3"/>
          <w:szCs w:val="24"/>
        </w:rPr>
        <w:t>. CFIPs rates are published on our website and are included with each participants contracts, so participants are aware of the rates when they enter into an agreement.</w:t>
      </w:r>
      <w:r w:rsidR="00092CD8">
        <w:rPr>
          <w:spacing w:val="-3"/>
          <w:szCs w:val="24"/>
        </w:rPr>
        <w:t xml:space="preserve"> </w:t>
      </w:r>
    </w:p>
    <w:p w14:paraId="1B828296" w14:textId="0B159B41" w:rsidR="00915258" w:rsidRDefault="00915258" w:rsidP="00915258">
      <w:pPr>
        <w:tabs>
          <w:tab w:val="left" w:pos="9990"/>
        </w:tabs>
        <w:rPr>
          <w:b/>
          <w:sz w:val="28"/>
          <w:szCs w:val="48"/>
          <w:u w:val="single"/>
        </w:rPr>
      </w:pPr>
    </w:p>
    <w:sectPr w:rsidR="00915258">
      <w:type w:val="continuous"/>
      <w:pgSz w:w="12240" w:h="15840" w:code="1"/>
      <w:pgMar w:top="72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B48D2" w14:textId="77777777" w:rsidR="009F3566" w:rsidRDefault="009F3566">
      <w:r>
        <w:separator/>
      </w:r>
    </w:p>
  </w:endnote>
  <w:endnote w:type="continuationSeparator" w:id="0">
    <w:p w14:paraId="7950BA71" w14:textId="77777777" w:rsidR="009F3566" w:rsidRDefault="009F3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5E88B" w14:textId="77777777" w:rsidR="00A46B0B" w:rsidRDefault="00A46B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FF4E9" w14:textId="77777777" w:rsidR="00A46B0B" w:rsidRDefault="00A46B0B" w:rsidP="00A46B0B">
    <w:pPr>
      <w:pStyle w:val="Footer"/>
      <w:tabs>
        <w:tab w:val="left" w:pos="720"/>
      </w:tabs>
      <w:ind w:left="-450" w:right="-450"/>
      <w:jc w:val="center"/>
      <w:rPr>
        <w:rFonts w:ascii="Times New Roman" w:hAnsi="Times New Roman"/>
        <w:sz w:val="18"/>
        <w:szCs w:val="18"/>
      </w:rPr>
    </w:pPr>
    <w:r>
      <w:rPr>
        <w:rFonts w:ascii="Times New Roman" w:hAnsi="Times New Roman"/>
        <w:i/>
        <w:sz w:val="18"/>
      </w:rPr>
      <w:t>“The Department of Forestry and Fire Protection serves and safeguards the people and protects the property and resources of California.”</w:t>
    </w:r>
  </w:p>
  <w:p w14:paraId="08636B09" w14:textId="77777777" w:rsidR="003A3431" w:rsidRPr="00A46B0B" w:rsidRDefault="003A3431" w:rsidP="00A46B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31A7A" w14:textId="77777777" w:rsidR="00A46B0B" w:rsidRDefault="00A46B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1A467" w14:textId="77777777" w:rsidR="009F3566" w:rsidRDefault="009F3566">
      <w:r>
        <w:separator/>
      </w:r>
    </w:p>
  </w:footnote>
  <w:footnote w:type="continuationSeparator" w:id="0">
    <w:p w14:paraId="43F921E2" w14:textId="77777777" w:rsidR="009F3566" w:rsidRDefault="009F35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6FDF8" w14:textId="77777777" w:rsidR="00A46B0B" w:rsidRDefault="00A46B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2D190" w14:textId="78B67055" w:rsidR="00A46B0B" w:rsidRDefault="00A46B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33284" w14:textId="77777777" w:rsidR="00A46B0B" w:rsidRDefault="00A46B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75B50"/>
    <w:multiLevelType w:val="hybridMultilevel"/>
    <w:tmpl w:val="9F807B0C"/>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 w15:restartNumberingAfterBreak="0">
    <w:nsid w:val="1F554277"/>
    <w:multiLevelType w:val="hybridMultilevel"/>
    <w:tmpl w:val="470E5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7354D5"/>
    <w:multiLevelType w:val="hybridMultilevel"/>
    <w:tmpl w:val="6518A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4E61C4"/>
    <w:multiLevelType w:val="hybridMultilevel"/>
    <w:tmpl w:val="F4A0572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3BD51C18"/>
    <w:multiLevelType w:val="hybridMultilevel"/>
    <w:tmpl w:val="F1AA8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BD36E0"/>
    <w:multiLevelType w:val="hybridMultilevel"/>
    <w:tmpl w:val="8A4AD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566D93"/>
    <w:multiLevelType w:val="hybridMultilevel"/>
    <w:tmpl w:val="9C12CD1C"/>
    <w:lvl w:ilvl="0" w:tplc="5D8E690C">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101974"/>
    <w:multiLevelType w:val="hybridMultilevel"/>
    <w:tmpl w:val="05B2F3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E6B58EE"/>
    <w:multiLevelType w:val="hybridMultilevel"/>
    <w:tmpl w:val="EF2AA67E"/>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9" w15:restartNumberingAfterBreak="0">
    <w:nsid w:val="78EB1A22"/>
    <w:multiLevelType w:val="hybridMultilevel"/>
    <w:tmpl w:val="6B5077D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82793781">
    <w:abstractNumId w:val="6"/>
  </w:num>
  <w:num w:numId="2" w16cid:durableId="265964494">
    <w:abstractNumId w:val="5"/>
  </w:num>
  <w:num w:numId="3" w16cid:durableId="1008023756">
    <w:abstractNumId w:val="1"/>
  </w:num>
  <w:num w:numId="4" w16cid:durableId="485587241">
    <w:abstractNumId w:val="7"/>
  </w:num>
  <w:num w:numId="5" w16cid:durableId="804783262">
    <w:abstractNumId w:val="2"/>
  </w:num>
  <w:num w:numId="6" w16cid:durableId="101607213">
    <w:abstractNumId w:val="4"/>
  </w:num>
  <w:num w:numId="7" w16cid:durableId="1977903919">
    <w:abstractNumId w:val="9"/>
  </w:num>
  <w:num w:numId="8" w16cid:durableId="2003578127">
    <w:abstractNumId w:val="8"/>
  </w:num>
  <w:num w:numId="9" w16cid:durableId="1871458114">
    <w:abstractNumId w:val="0"/>
  </w:num>
  <w:num w:numId="10" w16cid:durableId="16149450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MSgxo5rSFaI4H9GXx5GNJe/sbyTQR3jM7vxe/d7HxwDcCp5xfNLyfC2mjJ91ZpXPa/xOlxke1jQWgJql6RoT/Q==" w:salt="HZNy2rsTQi+uC2F7ExFuQg=="/>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463"/>
    <w:rsid w:val="00063085"/>
    <w:rsid w:val="00066243"/>
    <w:rsid w:val="00066878"/>
    <w:rsid w:val="00083AC7"/>
    <w:rsid w:val="00085AD6"/>
    <w:rsid w:val="00092687"/>
    <w:rsid w:val="00092CD8"/>
    <w:rsid w:val="000B65BA"/>
    <w:rsid w:val="000B7EBF"/>
    <w:rsid w:val="000C24CA"/>
    <w:rsid w:val="000C3217"/>
    <w:rsid w:val="000D4B71"/>
    <w:rsid w:val="000E1240"/>
    <w:rsid w:val="00111E4F"/>
    <w:rsid w:val="00135AB8"/>
    <w:rsid w:val="00143898"/>
    <w:rsid w:val="00156581"/>
    <w:rsid w:val="00175EA8"/>
    <w:rsid w:val="00187F78"/>
    <w:rsid w:val="00195223"/>
    <w:rsid w:val="001B4269"/>
    <w:rsid w:val="001D2682"/>
    <w:rsid w:val="001F24FA"/>
    <w:rsid w:val="002036E5"/>
    <w:rsid w:val="00224AA4"/>
    <w:rsid w:val="00254E87"/>
    <w:rsid w:val="00263BE7"/>
    <w:rsid w:val="00281558"/>
    <w:rsid w:val="002A2995"/>
    <w:rsid w:val="002A4939"/>
    <w:rsid w:val="002A62C5"/>
    <w:rsid w:val="002D2F86"/>
    <w:rsid w:val="002E0A3F"/>
    <w:rsid w:val="002E6C25"/>
    <w:rsid w:val="002F1235"/>
    <w:rsid w:val="00332C39"/>
    <w:rsid w:val="0033750C"/>
    <w:rsid w:val="00360847"/>
    <w:rsid w:val="00365BA0"/>
    <w:rsid w:val="00366504"/>
    <w:rsid w:val="003819FB"/>
    <w:rsid w:val="00387865"/>
    <w:rsid w:val="0039314F"/>
    <w:rsid w:val="003A3431"/>
    <w:rsid w:val="003C248E"/>
    <w:rsid w:val="003D167C"/>
    <w:rsid w:val="004148A3"/>
    <w:rsid w:val="00420D04"/>
    <w:rsid w:val="00431F15"/>
    <w:rsid w:val="00434D3F"/>
    <w:rsid w:val="004425E1"/>
    <w:rsid w:val="0045301F"/>
    <w:rsid w:val="00455246"/>
    <w:rsid w:val="00464BCD"/>
    <w:rsid w:val="00465D8C"/>
    <w:rsid w:val="004935CF"/>
    <w:rsid w:val="00493A78"/>
    <w:rsid w:val="004C4C3A"/>
    <w:rsid w:val="004C5563"/>
    <w:rsid w:val="004E124C"/>
    <w:rsid w:val="00507D0D"/>
    <w:rsid w:val="00582CDA"/>
    <w:rsid w:val="00595A56"/>
    <w:rsid w:val="005A558C"/>
    <w:rsid w:val="005A66E1"/>
    <w:rsid w:val="005B43B1"/>
    <w:rsid w:val="005C6D93"/>
    <w:rsid w:val="005D617B"/>
    <w:rsid w:val="006066D3"/>
    <w:rsid w:val="00611688"/>
    <w:rsid w:val="00622E0D"/>
    <w:rsid w:val="00653EE6"/>
    <w:rsid w:val="00664412"/>
    <w:rsid w:val="00666CE6"/>
    <w:rsid w:val="0067057C"/>
    <w:rsid w:val="0067071F"/>
    <w:rsid w:val="00683619"/>
    <w:rsid w:val="00683B7A"/>
    <w:rsid w:val="006A3334"/>
    <w:rsid w:val="006A664E"/>
    <w:rsid w:val="006C6927"/>
    <w:rsid w:val="006E0EBD"/>
    <w:rsid w:val="006E4CB6"/>
    <w:rsid w:val="006E5121"/>
    <w:rsid w:val="006E6378"/>
    <w:rsid w:val="00703151"/>
    <w:rsid w:val="00713DCA"/>
    <w:rsid w:val="00716C78"/>
    <w:rsid w:val="0072035E"/>
    <w:rsid w:val="0073642D"/>
    <w:rsid w:val="0074009A"/>
    <w:rsid w:val="00740D31"/>
    <w:rsid w:val="00762265"/>
    <w:rsid w:val="007623AA"/>
    <w:rsid w:val="00775463"/>
    <w:rsid w:val="00780B01"/>
    <w:rsid w:val="00782DF8"/>
    <w:rsid w:val="00792BE5"/>
    <w:rsid w:val="007944B2"/>
    <w:rsid w:val="007C1EA5"/>
    <w:rsid w:val="007C2F5B"/>
    <w:rsid w:val="007E542A"/>
    <w:rsid w:val="00840FF5"/>
    <w:rsid w:val="008463AD"/>
    <w:rsid w:val="008518C1"/>
    <w:rsid w:val="008536DC"/>
    <w:rsid w:val="00860A40"/>
    <w:rsid w:val="00871660"/>
    <w:rsid w:val="008729DA"/>
    <w:rsid w:val="008765AD"/>
    <w:rsid w:val="0089301A"/>
    <w:rsid w:val="00895032"/>
    <w:rsid w:val="008B5D7D"/>
    <w:rsid w:val="008E330B"/>
    <w:rsid w:val="008F2567"/>
    <w:rsid w:val="008F50A5"/>
    <w:rsid w:val="008F6E83"/>
    <w:rsid w:val="00900091"/>
    <w:rsid w:val="00915258"/>
    <w:rsid w:val="00916FD2"/>
    <w:rsid w:val="00924DCD"/>
    <w:rsid w:val="009621AD"/>
    <w:rsid w:val="00964CDD"/>
    <w:rsid w:val="0097355C"/>
    <w:rsid w:val="00992957"/>
    <w:rsid w:val="009A5964"/>
    <w:rsid w:val="009A719E"/>
    <w:rsid w:val="009C1D72"/>
    <w:rsid w:val="009C73D2"/>
    <w:rsid w:val="009F3566"/>
    <w:rsid w:val="009F6312"/>
    <w:rsid w:val="00A04083"/>
    <w:rsid w:val="00A04A7B"/>
    <w:rsid w:val="00A130F2"/>
    <w:rsid w:val="00A358B0"/>
    <w:rsid w:val="00A46B0B"/>
    <w:rsid w:val="00A73F96"/>
    <w:rsid w:val="00A87717"/>
    <w:rsid w:val="00A9401B"/>
    <w:rsid w:val="00AA7492"/>
    <w:rsid w:val="00AB761E"/>
    <w:rsid w:val="00AC3F37"/>
    <w:rsid w:val="00AE1610"/>
    <w:rsid w:val="00AE46E8"/>
    <w:rsid w:val="00B02D6F"/>
    <w:rsid w:val="00B11BD2"/>
    <w:rsid w:val="00B210DC"/>
    <w:rsid w:val="00B31824"/>
    <w:rsid w:val="00B44955"/>
    <w:rsid w:val="00B612EB"/>
    <w:rsid w:val="00B61F2F"/>
    <w:rsid w:val="00B63FF1"/>
    <w:rsid w:val="00B66AAC"/>
    <w:rsid w:val="00B70152"/>
    <w:rsid w:val="00B7433B"/>
    <w:rsid w:val="00B76B09"/>
    <w:rsid w:val="00B824D4"/>
    <w:rsid w:val="00B87168"/>
    <w:rsid w:val="00B93D20"/>
    <w:rsid w:val="00BA0FB9"/>
    <w:rsid w:val="00BA7807"/>
    <w:rsid w:val="00BC7EA4"/>
    <w:rsid w:val="00C02238"/>
    <w:rsid w:val="00C03174"/>
    <w:rsid w:val="00C03790"/>
    <w:rsid w:val="00C07242"/>
    <w:rsid w:val="00C12B20"/>
    <w:rsid w:val="00C3607E"/>
    <w:rsid w:val="00C433FB"/>
    <w:rsid w:val="00C47EA9"/>
    <w:rsid w:val="00C65C58"/>
    <w:rsid w:val="00C71194"/>
    <w:rsid w:val="00C8329E"/>
    <w:rsid w:val="00C86C0F"/>
    <w:rsid w:val="00C927D7"/>
    <w:rsid w:val="00CB6811"/>
    <w:rsid w:val="00CC4507"/>
    <w:rsid w:val="00CE244A"/>
    <w:rsid w:val="00D23EBD"/>
    <w:rsid w:val="00D32794"/>
    <w:rsid w:val="00D419AF"/>
    <w:rsid w:val="00D45A00"/>
    <w:rsid w:val="00D60113"/>
    <w:rsid w:val="00D669AC"/>
    <w:rsid w:val="00D92F34"/>
    <w:rsid w:val="00DA1E25"/>
    <w:rsid w:val="00DC2130"/>
    <w:rsid w:val="00E05C4C"/>
    <w:rsid w:val="00E17E16"/>
    <w:rsid w:val="00E2070D"/>
    <w:rsid w:val="00E25B87"/>
    <w:rsid w:val="00E30D05"/>
    <w:rsid w:val="00E67D86"/>
    <w:rsid w:val="00E74941"/>
    <w:rsid w:val="00E75232"/>
    <w:rsid w:val="00E77A58"/>
    <w:rsid w:val="00E81783"/>
    <w:rsid w:val="00E86938"/>
    <w:rsid w:val="00E92FB8"/>
    <w:rsid w:val="00EA7874"/>
    <w:rsid w:val="00EB1DB9"/>
    <w:rsid w:val="00EE2BDE"/>
    <w:rsid w:val="00EF0AB4"/>
    <w:rsid w:val="00F20960"/>
    <w:rsid w:val="00F21D6B"/>
    <w:rsid w:val="00F22D34"/>
    <w:rsid w:val="00F273DB"/>
    <w:rsid w:val="00F30C93"/>
    <w:rsid w:val="00F57627"/>
    <w:rsid w:val="00F57D4C"/>
    <w:rsid w:val="00F65E58"/>
    <w:rsid w:val="00F71B4D"/>
    <w:rsid w:val="00F71C19"/>
    <w:rsid w:val="00F73A26"/>
    <w:rsid w:val="00F90C83"/>
    <w:rsid w:val="00F97825"/>
    <w:rsid w:val="00FC33CD"/>
    <w:rsid w:val="00FC3F97"/>
    <w:rsid w:val="00FE280C"/>
    <w:rsid w:val="00FE6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4:docId w14:val="282A9F89"/>
  <w15:chartTrackingRefBased/>
  <w15:docId w15:val="{44D25D14-7B55-47C1-B54E-0E7E58070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0" w:lineRule="atLeast"/>
    </w:pPr>
    <w:rPr>
      <w:rFonts w:ascii="Arial" w:hAnsi="Arial"/>
      <w:sz w:val="24"/>
    </w:rPr>
  </w:style>
  <w:style w:type="paragraph" w:styleId="Heading1">
    <w:name w:val="heading 1"/>
    <w:basedOn w:val="Normal"/>
    <w:next w:val="Normal"/>
    <w:link w:val="Heading1Char"/>
    <w:autoRedefine/>
    <w:uiPriority w:val="9"/>
    <w:qFormat/>
    <w:rsid w:val="00915258"/>
    <w:pPr>
      <w:spacing w:after="160" w:line="259" w:lineRule="auto"/>
      <w:jc w:val="both"/>
      <w:outlineLvl w:val="0"/>
    </w:pPr>
    <w:rPr>
      <w:rFonts w:eastAsiaTheme="minorHAnsi" w:cstheme="minorBidi"/>
      <w:b/>
      <w:sz w:val="28"/>
      <w:szCs w:val="4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link w:val="CommentTextChar"/>
    <w:semiHidden/>
    <w:rPr>
      <w:sz w:val="2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CommentSubject">
    <w:name w:val="annotation subject"/>
    <w:basedOn w:val="CommentText"/>
    <w:next w:val="CommentText"/>
    <w:link w:val="CommentSubjectChar"/>
    <w:rsid w:val="005A558C"/>
    <w:rPr>
      <w:b/>
      <w:bCs/>
    </w:rPr>
  </w:style>
  <w:style w:type="character" w:customStyle="1" w:styleId="CommentTextChar">
    <w:name w:val="Comment Text Char"/>
    <w:link w:val="CommentText"/>
    <w:semiHidden/>
    <w:rsid w:val="005A558C"/>
    <w:rPr>
      <w:rFonts w:ascii="Arial" w:hAnsi="Arial"/>
    </w:rPr>
  </w:style>
  <w:style w:type="character" w:customStyle="1" w:styleId="CommentSubjectChar">
    <w:name w:val="Comment Subject Char"/>
    <w:link w:val="CommentSubject"/>
    <w:rsid w:val="005A558C"/>
    <w:rPr>
      <w:rFonts w:ascii="Arial" w:hAnsi="Arial"/>
      <w:b/>
      <w:bCs/>
    </w:rPr>
  </w:style>
  <w:style w:type="paragraph" w:styleId="BalloonText">
    <w:name w:val="Balloon Text"/>
    <w:basedOn w:val="Normal"/>
    <w:link w:val="BalloonTextChar"/>
    <w:rsid w:val="005A558C"/>
    <w:pPr>
      <w:spacing w:line="240" w:lineRule="auto"/>
    </w:pPr>
    <w:rPr>
      <w:rFonts w:ascii="Segoe UI" w:hAnsi="Segoe UI" w:cs="Segoe UI"/>
      <w:sz w:val="18"/>
      <w:szCs w:val="18"/>
    </w:rPr>
  </w:style>
  <w:style w:type="character" w:customStyle="1" w:styleId="BalloonTextChar">
    <w:name w:val="Balloon Text Char"/>
    <w:link w:val="BalloonText"/>
    <w:rsid w:val="005A558C"/>
    <w:rPr>
      <w:rFonts w:ascii="Segoe UI" w:hAnsi="Segoe UI" w:cs="Segoe UI"/>
      <w:sz w:val="18"/>
      <w:szCs w:val="18"/>
    </w:rPr>
  </w:style>
  <w:style w:type="character" w:customStyle="1" w:styleId="FooterChar">
    <w:name w:val="Footer Char"/>
    <w:link w:val="Footer"/>
    <w:rsid w:val="00A46B0B"/>
    <w:rPr>
      <w:rFonts w:ascii="Arial" w:hAnsi="Arial"/>
      <w:sz w:val="24"/>
    </w:rPr>
  </w:style>
  <w:style w:type="character" w:customStyle="1" w:styleId="added-material">
    <w:name w:val="added-material"/>
    <w:basedOn w:val="DefaultParagraphFont"/>
    <w:rsid w:val="00B210DC"/>
  </w:style>
  <w:style w:type="paragraph" w:styleId="ListParagraph">
    <w:name w:val="List Paragraph"/>
    <w:basedOn w:val="Normal"/>
    <w:uiPriority w:val="34"/>
    <w:qFormat/>
    <w:rsid w:val="00D92F34"/>
    <w:pPr>
      <w:ind w:left="720"/>
      <w:contextualSpacing/>
    </w:pPr>
  </w:style>
  <w:style w:type="character" w:customStyle="1" w:styleId="Heading1Char">
    <w:name w:val="Heading 1 Char"/>
    <w:basedOn w:val="DefaultParagraphFont"/>
    <w:link w:val="Heading1"/>
    <w:uiPriority w:val="9"/>
    <w:rsid w:val="00915258"/>
    <w:rPr>
      <w:rFonts w:ascii="Arial" w:eastAsiaTheme="minorHAnsi" w:hAnsi="Arial" w:cstheme="minorBidi"/>
      <w:b/>
      <w:sz w:val="28"/>
      <w:szCs w:val="48"/>
      <w:u w:val="single"/>
    </w:rPr>
  </w:style>
  <w:style w:type="paragraph" w:styleId="Title">
    <w:name w:val="Title"/>
    <w:basedOn w:val="Normal"/>
    <w:next w:val="Normal"/>
    <w:link w:val="TitleChar"/>
    <w:uiPriority w:val="10"/>
    <w:qFormat/>
    <w:rsid w:val="00915258"/>
    <w:pPr>
      <w:spacing w:after="160" w:line="259" w:lineRule="auto"/>
      <w:jc w:val="center"/>
    </w:pPr>
    <w:rPr>
      <w:rFonts w:eastAsiaTheme="minorHAnsi" w:cstheme="minorBidi"/>
      <w:sz w:val="56"/>
      <w:szCs w:val="56"/>
    </w:rPr>
  </w:style>
  <w:style w:type="character" w:customStyle="1" w:styleId="TitleChar">
    <w:name w:val="Title Char"/>
    <w:basedOn w:val="DefaultParagraphFont"/>
    <w:link w:val="Title"/>
    <w:uiPriority w:val="10"/>
    <w:rsid w:val="00915258"/>
    <w:rPr>
      <w:rFonts w:ascii="Arial" w:eastAsiaTheme="minorHAnsi" w:hAnsi="Arial" w:cstheme="minorBidi"/>
      <w:sz w:val="56"/>
      <w:szCs w:val="56"/>
    </w:rPr>
  </w:style>
  <w:style w:type="paragraph" w:styleId="FootnoteText">
    <w:name w:val="footnote text"/>
    <w:basedOn w:val="Normal"/>
    <w:link w:val="FootnoteTextChar"/>
    <w:rsid w:val="00360847"/>
    <w:pPr>
      <w:spacing w:line="240" w:lineRule="auto"/>
    </w:pPr>
    <w:rPr>
      <w:sz w:val="20"/>
    </w:rPr>
  </w:style>
  <w:style w:type="character" w:customStyle="1" w:styleId="FootnoteTextChar">
    <w:name w:val="Footnote Text Char"/>
    <w:basedOn w:val="DefaultParagraphFont"/>
    <w:link w:val="FootnoteText"/>
    <w:rsid w:val="00360847"/>
    <w:rPr>
      <w:rFonts w:ascii="Arial" w:hAnsi="Arial"/>
    </w:rPr>
  </w:style>
  <w:style w:type="character" w:styleId="FootnoteReference">
    <w:name w:val="footnote reference"/>
    <w:basedOn w:val="DefaultParagraphFont"/>
    <w:rsid w:val="00360847"/>
    <w:rPr>
      <w:vertAlign w:val="superscript"/>
    </w:rPr>
  </w:style>
  <w:style w:type="paragraph" w:styleId="Caption">
    <w:name w:val="caption"/>
    <w:basedOn w:val="Normal"/>
    <w:next w:val="Normal"/>
    <w:unhideWhenUsed/>
    <w:qFormat/>
    <w:rsid w:val="00F97825"/>
    <w:pPr>
      <w:spacing w:after="200" w:line="240" w:lineRule="auto"/>
    </w:pPr>
    <w:rPr>
      <w:i/>
      <w:iCs/>
      <w:color w:val="44546A" w:themeColor="text2"/>
      <w:sz w:val="18"/>
      <w:szCs w:val="18"/>
    </w:rPr>
  </w:style>
  <w:style w:type="paragraph" w:styleId="Revision">
    <w:name w:val="Revision"/>
    <w:hidden/>
    <w:uiPriority w:val="99"/>
    <w:semiHidden/>
    <w:rsid w:val="000C3217"/>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439041">
      <w:bodyDiv w:val="1"/>
      <w:marLeft w:val="0"/>
      <w:marRight w:val="0"/>
      <w:marTop w:val="0"/>
      <w:marBottom w:val="0"/>
      <w:divBdr>
        <w:top w:val="none" w:sz="0" w:space="0" w:color="auto"/>
        <w:left w:val="none" w:sz="0" w:space="0" w:color="auto"/>
        <w:bottom w:val="none" w:sz="0" w:space="0" w:color="auto"/>
        <w:right w:val="none" w:sz="0" w:space="0" w:color="auto"/>
      </w:divBdr>
    </w:div>
    <w:div w:id="1360930074">
      <w:bodyDiv w:val="1"/>
      <w:marLeft w:val="0"/>
      <w:marRight w:val="0"/>
      <w:marTop w:val="0"/>
      <w:marBottom w:val="0"/>
      <w:divBdr>
        <w:top w:val="none" w:sz="0" w:space="0" w:color="auto"/>
        <w:left w:val="none" w:sz="0" w:space="0" w:color="auto"/>
        <w:bottom w:val="none" w:sz="0" w:space="0" w:color="auto"/>
        <w:right w:val="none" w:sz="0" w:space="0" w:color="auto"/>
      </w:divBdr>
    </w:div>
    <w:div w:id="1421171997">
      <w:bodyDiv w:val="1"/>
      <w:marLeft w:val="0"/>
      <w:marRight w:val="0"/>
      <w:marTop w:val="0"/>
      <w:marBottom w:val="0"/>
      <w:divBdr>
        <w:top w:val="none" w:sz="0" w:space="0" w:color="auto"/>
        <w:left w:val="none" w:sz="0" w:space="0" w:color="auto"/>
        <w:bottom w:val="none" w:sz="0" w:space="0" w:color="auto"/>
        <w:right w:val="none" w:sz="0" w:space="0" w:color="auto"/>
      </w:divBdr>
    </w:div>
    <w:div w:id="175357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hlstro\Local%20Settings\Temporary%20Internet%20Files\OLKF\Memo%20Forma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771F1-F19B-4569-B51E-8D4EB4851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 Format.dot</Template>
  <TotalTime>2</TotalTime>
  <Pages>7</Pages>
  <Words>2174</Words>
  <Characters>13091</Characters>
  <Application>Microsoft Office Word</Application>
  <DocSecurity>8</DocSecurity>
  <Lines>109</Lines>
  <Paragraphs>30</Paragraphs>
  <ScaleCrop>false</ScaleCrop>
  <HeadingPairs>
    <vt:vector size="2" baseType="variant">
      <vt:variant>
        <vt:lpstr>Title</vt:lpstr>
      </vt:variant>
      <vt:variant>
        <vt:i4>1</vt:i4>
      </vt:variant>
    </vt:vector>
  </HeadingPairs>
  <TitlesOfParts>
    <vt:vector size="1" baseType="lpstr">
      <vt:lpstr>State of California                                                                                                                The resources Agency</vt:lpstr>
    </vt:vector>
  </TitlesOfParts>
  <Company/>
  <LinksUpToDate>false</LinksUpToDate>
  <CharactersWithSpaces>15235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California                                                                                                                The resources Agency</dc:title>
  <dc:subject/>
  <dc:creator>jahlstro</dc:creator>
  <cp:keywords/>
  <cp:lastModifiedBy>Kemp, Mazonika@BOF</cp:lastModifiedBy>
  <cp:revision>3</cp:revision>
  <cp:lastPrinted>2008-06-24T21:28:00Z</cp:lastPrinted>
  <dcterms:created xsi:type="dcterms:W3CDTF">2022-09-20T22:00:00Z</dcterms:created>
  <dcterms:modified xsi:type="dcterms:W3CDTF">2022-09-20T22:32:00Z</dcterms:modified>
</cp:coreProperties>
</file>